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B6909" w14:textId="77777777" w:rsidR="00302476" w:rsidRDefault="005A6AFD">
      <w:r>
        <w:rPr>
          <w:noProof/>
        </w:rPr>
        <w:drawing>
          <wp:inline distT="0" distB="0" distL="0" distR="0" wp14:anchorId="193932B9" wp14:editId="425B9C61">
            <wp:extent cx="7194550" cy="10294620"/>
            <wp:effectExtent l="0" t="0" r="0" b="0"/>
            <wp:docPr id="2" name="Picture 1" descr="tottregenASHLEYROADNORTH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ttregenASHLEYROADNORTH.em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550" cy="1029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476" w:rsidSect="00F42871">
      <w:pgSz w:w="11906" w:h="16838"/>
      <w:pgMar w:top="288" w:right="288" w:bottom="288" w:left="28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637"/>
    <w:rsid w:val="00140063"/>
    <w:rsid w:val="001A74E2"/>
    <w:rsid w:val="001F3637"/>
    <w:rsid w:val="00205220"/>
    <w:rsid w:val="00227A07"/>
    <w:rsid w:val="002437F3"/>
    <w:rsid w:val="00256B21"/>
    <w:rsid w:val="00302476"/>
    <w:rsid w:val="003507F9"/>
    <w:rsid w:val="00455189"/>
    <w:rsid w:val="004C7F2A"/>
    <w:rsid w:val="004D0FA4"/>
    <w:rsid w:val="005826AB"/>
    <w:rsid w:val="005A6AFD"/>
    <w:rsid w:val="005D4345"/>
    <w:rsid w:val="00613BC2"/>
    <w:rsid w:val="006B478E"/>
    <w:rsid w:val="007A3A7E"/>
    <w:rsid w:val="007E0914"/>
    <w:rsid w:val="009B3614"/>
    <w:rsid w:val="009E4233"/>
    <w:rsid w:val="009F0A8B"/>
    <w:rsid w:val="00A333C6"/>
    <w:rsid w:val="00B43896"/>
    <w:rsid w:val="00B81653"/>
    <w:rsid w:val="00BE64D9"/>
    <w:rsid w:val="00C0106B"/>
    <w:rsid w:val="00C924B4"/>
    <w:rsid w:val="00D214FE"/>
    <w:rsid w:val="00D23D00"/>
    <w:rsid w:val="00D9419F"/>
    <w:rsid w:val="00E25D4C"/>
    <w:rsid w:val="00E620A1"/>
    <w:rsid w:val="00F42871"/>
    <w:rsid w:val="00F567F3"/>
    <w:rsid w:val="00FB28AA"/>
    <w:rsid w:val="00FC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7F744"/>
  <w15:docId w15:val="{E73D60F1-A7C2-4E45-B44E-FB9450A6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2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40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0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office\templates\QA_TEMPL\GGP%20Plan%20Template%20-%20wor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GGP Plan Template - word.dot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Haringey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CCPSKRL</dc:creator>
  <cp:keywords/>
  <dc:description/>
  <cp:lastModifiedBy>Bruno Bridge</cp:lastModifiedBy>
  <cp:revision>2</cp:revision>
  <cp:lastPrinted>2011-06-06T10:46:00Z</cp:lastPrinted>
  <dcterms:created xsi:type="dcterms:W3CDTF">2023-01-30T09:39:00Z</dcterms:created>
  <dcterms:modified xsi:type="dcterms:W3CDTF">2023-01-30T09:39:00Z</dcterms:modified>
</cp:coreProperties>
</file>