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817"/>
        <w:gridCol w:w="4820"/>
        <w:gridCol w:w="1842"/>
        <w:gridCol w:w="2410"/>
      </w:tblGrid>
      <w:tr w:rsidR="003F2ECE" w14:paraId="71920ABC" w14:textId="77777777" w:rsidTr="003F2ECE">
        <w:trPr>
          <w:gridAfter w:val="1"/>
          <w:wAfter w:w="2410" w:type="dxa"/>
          <w:cantSplit/>
        </w:trPr>
        <w:tc>
          <w:tcPr>
            <w:tcW w:w="817" w:type="dxa"/>
            <w:vAlign w:val="center"/>
          </w:tcPr>
          <w:p w14:paraId="1B40B1B5" w14:textId="77777777" w:rsidR="003F2ECE" w:rsidRPr="003D2E23" w:rsidRDefault="003F2ECE">
            <w:pPr>
              <w:rPr>
                <w:rFonts w:ascii="Arial Narrow" w:hAnsi="Arial Narrow"/>
                <w:sz w:val="15"/>
              </w:rPr>
            </w:pPr>
            <w:r w:rsidRPr="003D2E23">
              <w:rPr>
                <w:rFonts w:ascii="Arial Narrow" w:hAnsi="Arial Narrow"/>
                <w:sz w:val="15"/>
              </w:rPr>
              <w:t>Your Ref:</w:t>
            </w:r>
          </w:p>
        </w:tc>
        <w:tc>
          <w:tcPr>
            <w:tcW w:w="4820" w:type="dxa"/>
          </w:tcPr>
          <w:p w14:paraId="1BEE2D92" w14:textId="33CDE420" w:rsidR="003F2ECE" w:rsidRPr="00823D2B" w:rsidRDefault="00D14FB9">
            <w:pPr>
              <w:rPr>
                <w:b/>
                <w:bCs/>
                <w:sz w:val="18"/>
              </w:rPr>
            </w:pPr>
            <w:bookmarkStart w:id="0" w:name="YREF"/>
            <w:bookmarkEnd w:id="0"/>
            <w:r w:rsidRPr="00D14FB9">
              <w:rPr>
                <w:b/>
                <w:bCs/>
                <w:sz w:val="18"/>
              </w:rPr>
              <w:t>PP-12492713</w:t>
            </w:r>
          </w:p>
        </w:tc>
        <w:tc>
          <w:tcPr>
            <w:tcW w:w="1842" w:type="dxa"/>
          </w:tcPr>
          <w:p w14:paraId="1B56F217" w14:textId="77777777" w:rsidR="003F2ECE" w:rsidRDefault="003F2ECE">
            <w:pPr>
              <w:rPr>
                <w:sz w:val="18"/>
              </w:rPr>
            </w:pPr>
          </w:p>
        </w:tc>
      </w:tr>
      <w:tr w:rsidR="003F2ECE" w14:paraId="13E58D49" w14:textId="77777777" w:rsidTr="003F2ECE">
        <w:trPr>
          <w:gridAfter w:val="1"/>
          <w:wAfter w:w="2410" w:type="dxa"/>
          <w:cantSplit/>
        </w:trPr>
        <w:tc>
          <w:tcPr>
            <w:tcW w:w="817" w:type="dxa"/>
            <w:vAlign w:val="center"/>
          </w:tcPr>
          <w:p w14:paraId="0AB2B8D9" w14:textId="77777777" w:rsidR="003F2ECE" w:rsidRPr="00737D56" w:rsidRDefault="003F2ECE">
            <w:pPr>
              <w:rPr>
                <w:rFonts w:ascii="Arial Narrow" w:hAnsi="Arial Narrow"/>
                <w:sz w:val="15"/>
              </w:rPr>
            </w:pPr>
            <w:r w:rsidRPr="00737D56">
              <w:rPr>
                <w:rFonts w:ascii="Arial Narrow" w:hAnsi="Arial Narrow"/>
                <w:sz w:val="15"/>
              </w:rPr>
              <w:t>Our Ref:</w:t>
            </w:r>
          </w:p>
        </w:tc>
        <w:tc>
          <w:tcPr>
            <w:tcW w:w="4820" w:type="dxa"/>
          </w:tcPr>
          <w:p w14:paraId="056A1BB3" w14:textId="7C4C1216" w:rsidR="003F2ECE" w:rsidRPr="00823D2B" w:rsidRDefault="003F2ECE" w:rsidP="00CD2842">
            <w:pPr>
              <w:rPr>
                <w:sz w:val="18"/>
              </w:rPr>
            </w:pPr>
            <w:bookmarkStart w:id="1" w:name="INITIALS"/>
            <w:bookmarkEnd w:id="1"/>
            <w:r w:rsidRPr="00823D2B">
              <w:rPr>
                <w:sz w:val="18"/>
              </w:rPr>
              <w:t>HPD/</w:t>
            </w:r>
            <w:r w:rsidR="00123BFB" w:rsidRPr="00823D2B">
              <w:rPr>
                <w:sz w:val="18"/>
              </w:rPr>
              <w:t>AH</w:t>
            </w:r>
            <w:r w:rsidRPr="00823D2B">
              <w:rPr>
                <w:sz w:val="18"/>
              </w:rPr>
              <w:t>/</w:t>
            </w:r>
            <w:r w:rsidR="00DA1F2C">
              <w:rPr>
                <w:sz w:val="18"/>
              </w:rPr>
              <w:t>SW/</w:t>
            </w:r>
            <w:r w:rsidR="005031E9">
              <w:rPr>
                <w:sz w:val="18"/>
              </w:rPr>
              <w:t>2</w:t>
            </w:r>
            <w:r w:rsidR="00D14FB9">
              <w:rPr>
                <w:sz w:val="18"/>
              </w:rPr>
              <w:t>3</w:t>
            </w:r>
            <w:r w:rsidR="00C8276B" w:rsidRPr="00823D2B">
              <w:rPr>
                <w:sz w:val="18"/>
              </w:rPr>
              <w:t>/</w:t>
            </w:r>
            <w:r w:rsidR="005031E9">
              <w:rPr>
                <w:sz w:val="18"/>
              </w:rPr>
              <w:t>0</w:t>
            </w:r>
            <w:r w:rsidR="00D14FB9">
              <w:rPr>
                <w:sz w:val="18"/>
              </w:rPr>
              <w:t>65</w:t>
            </w:r>
          </w:p>
        </w:tc>
        <w:tc>
          <w:tcPr>
            <w:tcW w:w="1842" w:type="dxa"/>
          </w:tcPr>
          <w:p w14:paraId="52B564B6" w14:textId="77777777" w:rsidR="003F2ECE" w:rsidRDefault="003F2ECE" w:rsidP="00CD2842">
            <w:pPr>
              <w:rPr>
                <w:sz w:val="18"/>
              </w:rPr>
            </w:pPr>
          </w:p>
        </w:tc>
      </w:tr>
      <w:tr w:rsidR="003F2ECE" w14:paraId="608CA1D9" w14:textId="77777777" w:rsidTr="003F2ECE">
        <w:trPr>
          <w:cantSplit/>
        </w:trPr>
        <w:tc>
          <w:tcPr>
            <w:tcW w:w="817" w:type="dxa"/>
            <w:vAlign w:val="center"/>
          </w:tcPr>
          <w:p w14:paraId="6869E3F6" w14:textId="77777777" w:rsidR="003F2ECE" w:rsidRPr="00A25D88" w:rsidRDefault="003F2ECE">
            <w:pPr>
              <w:rPr>
                <w:rFonts w:ascii="Arial Narrow" w:hAnsi="Arial Narrow"/>
                <w:sz w:val="15"/>
              </w:rPr>
            </w:pPr>
            <w:r w:rsidRPr="00A25D88">
              <w:rPr>
                <w:rFonts w:ascii="Arial Narrow" w:hAnsi="Arial Narrow"/>
                <w:sz w:val="15"/>
              </w:rPr>
              <w:t>Date:</w:t>
            </w:r>
          </w:p>
        </w:tc>
        <w:tc>
          <w:tcPr>
            <w:tcW w:w="4820" w:type="dxa"/>
          </w:tcPr>
          <w:p w14:paraId="415B4848" w14:textId="231A6399" w:rsidR="003F2ECE" w:rsidRPr="00823D2B" w:rsidRDefault="0028676F" w:rsidP="00A605C8">
            <w:pPr>
              <w:rPr>
                <w:sz w:val="18"/>
              </w:rPr>
            </w:pPr>
            <w:r>
              <w:rPr>
                <w:sz w:val="18"/>
              </w:rPr>
              <w:t>10</w:t>
            </w:r>
            <w:r w:rsidR="00893BB5">
              <w:rPr>
                <w:sz w:val="18"/>
              </w:rPr>
              <w:t xml:space="preserve"> </w:t>
            </w:r>
            <w:r>
              <w:rPr>
                <w:sz w:val="18"/>
              </w:rPr>
              <w:t>October</w:t>
            </w:r>
            <w:r w:rsidR="00123BFB" w:rsidRPr="00823D2B">
              <w:rPr>
                <w:sz w:val="18"/>
              </w:rPr>
              <w:t xml:space="preserve"> 202</w:t>
            </w:r>
            <w:r w:rsidR="00DA1F2C">
              <w:rPr>
                <w:sz w:val="18"/>
              </w:rPr>
              <w:t>3</w:t>
            </w:r>
          </w:p>
        </w:tc>
        <w:tc>
          <w:tcPr>
            <w:tcW w:w="1842" w:type="dxa"/>
            <w:vMerge w:val="restart"/>
          </w:tcPr>
          <w:p w14:paraId="65F0CBEB" w14:textId="6BBC98C7" w:rsidR="003F2ECE" w:rsidRDefault="008139F1" w:rsidP="00A605C8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63E5D9DE" wp14:editId="164B8F13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25400</wp:posOffset>
                      </wp:positionV>
                      <wp:extent cx="1253490" cy="452120"/>
                      <wp:effectExtent l="0" t="0" r="0" b="0"/>
                      <wp:wrapSquare wrapText="bothSides"/>
                      <wp:docPr id="9314984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3490" cy="45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393019" w14:textId="06D7C648" w:rsidR="0083775D" w:rsidRDefault="008904EB" w:rsidP="008904EB">
                                  <w:pPr>
                                    <w:ind w:right="-357" w:hanging="142"/>
                                  </w:pPr>
                                  <w:bookmarkStart w:id="2" w:name="_Hlk490484722"/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t xml:space="preserve">    </w:t>
                                  </w:r>
                                  <w:bookmarkStart w:id="3" w:name="_Hlk490485069"/>
                                  <w:bookmarkEnd w:id="2"/>
                                  <w:r w:rsidR="008139F1" w:rsidRPr="00F7695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105BB5" wp14:editId="66347E22">
                                        <wp:extent cx="982345" cy="361950"/>
                                        <wp:effectExtent l="0" t="0" r="0" b="0"/>
                                        <wp:docPr id="2" name="Picture 4" descr="E:\HYBRID Planning &amp; Development\Administration\Logos\RICS\RICS-Logo-reg-black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E:\HYBRID Planning &amp; Development\Administration\Logos\RICS\RICS-Logo-reg-black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82345" cy="361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End w:id="3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E5D9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55pt;margin-top:2pt;width:98.7pt;height:35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" stroked="f">
                      <v:textbox style="mso-fit-shape-to-text:t">
                        <w:txbxContent>
                          <w:p w14:paraId="2C393019" w14:textId="06D7C648" w:rsidR="0083775D" w:rsidRDefault="008904EB" w:rsidP="008904EB">
                            <w:pPr>
                              <w:ind w:right="-357" w:hanging="142"/>
                            </w:pPr>
                            <w:bookmarkStart w:id="4" w:name="_Hlk490484722"/>
                            <w:r>
                              <w:rPr>
                                <w:noProof/>
                                <w:lang w:eastAsia="en-GB"/>
                              </w:rPr>
                              <w:t xml:space="preserve">    </w:t>
                            </w:r>
                            <w:bookmarkStart w:id="5" w:name="_Hlk490485069"/>
                            <w:bookmarkEnd w:id="4"/>
                            <w:r w:rsidR="008139F1" w:rsidRPr="00F7695B">
                              <w:rPr>
                                <w:noProof/>
                              </w:rPr>
                              <w:drawing>
                                <wp:inline distT="0" distB="0" distL="0" distR="0" wp14:anchorId="26105BB5" wp14:editId="66347E22">
                                  <wp:extent cx="982345" cy="361950"/>
                                  <wp:effectExtent l="0" t="0" r="0" b="0"/>
                                  <wp:docPr id="2" name="Picture 4" descr="E:\HYBRID Planning &amp; Development\Administration\Logos\RICS\RICS-Logo-reg-blac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E:\HYBRID Planning &amp; Development\Administration\Logos\RICS\RICS-Logo-reg-blac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234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5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1CBE770" w14:textId="77777777" w:rsidR="003F2ECE" w:rsidRDefault="003F2ECE" w:rsidP="00A605C8">
            <w:pPr>
              <w:rPr>
                <w:noProof/>
                <w:lang w:eastAsia="en-GB"/>
              </w:rPr>
            </w:pPr>
          </w:p>
          <w:p w14:paraId="667A9132" w14:textId="77777777" w:rsidR="003F2ECE" w:rsidRDefault="003F2ECE" w:rsidP="00A605C8">
            <w:pPr>
              <w:rPr>
                <w:sz w:val="18"/>
              </w:rPr>
            </w:pPr>
          </w:p>
        </w:tc>
        <w:tc>
          <w:tcPr>
            <w:tcW w:w="2410" w:type="dxa"/>
            <w:vMerge w:val="restart"/>
          </w:tcPr>
          <w:p w14:paraId="07211F62" w14:textId="77777777" w:rsidR="003F2ECE" w:rsidRPr="00A605C8" w:rsidRDefault="003F2ECE" w:rsidP="00126685">
            <w:pPr>
              <w:ind w:left="34" w:right="-108"/>
              <w:rPr>
                <w:rFonts w:ascii="Arial Narrow" w:hAnsi="Arial Narrow"/>
                <w:sz w:val="15"/>
              </w:rPr>
            </w:pPr>
            <w:r w:rsidRPr="00A605C8">
              <w:rPr>
                <w:rFonts w:ascii="Arial Narrow" w:hAnsi="Arial Narrow"/>
                <w:sz w:val="15"/>
              </w:rPr>
              <w:t>Hybrid Planning &amp; Development L</w:t>
            </w:r>
            <w:r>
              <w:rPr>
                <w:rFonts w:ascii="Arial Narrow" w:hAnsi="Arial Narrow"/>
                <w:sz w:val="15"/>
              </w:rPr>
              <w:t>imited</w:t>
            </w:r>
          </w:p>
          <w:p w14:paraId="1CBD9B84" w14:textId="77777777" w:rsidR="003F2ECE" w:rsidRPr="00A605C8" w:rsidRDefault="00BD36CF" w:rsidP="00126685">
            <w:pPr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The Old Vyner Street Gallery</w:t>
            </w:r>
          </w:p>
          <w:p w14:paraId="3103D12C" w14:textId="77777777" w:rsidR="00BD36CF" w:rsidRDefault="00BD36CF" w:rsidP="00126685">
            <w:pPr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23 Vyner Street</w:t>
            </w:r>
          </w:p>
          <w:p w14:paraId="7A7C63FD" w14:textId="77777777" w:rsidR="003F2ECE" w:rsidRPr="00A605C8" w:rsidRDefault="003F2ECE" w:rsidP="00126685">
            <w:pPr>
              <w:ind w:left="34"/>
              <w:rPr>
                <w:rFonts w:ascii="Arial Narrow" w:hAnsi="Arial Narrow"/>
                <w:sz w:val="15"/>
              </w:rPr>
            </w:pPr>
            <w:r w:rsidRPr="00A605C8">
              <w:rPr>
                <w:rFonts w:ascii="Arial Narrow" w:hAnsi="Arial Narrow"/>
                <w:sz w:val="15"/>
              </w:rPr>
              <w:t>London</w:t>
            </w:r>
          </w:p>
          <w:p w14:paraId="1114ED67" w14:textId="77777777" w:rsidR="003F2ECE" w:rsidRPr="00A605C8" w:rsidRDefault="00BD36CF" w:rsidP="00126685">
            <w:pPr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E2 9DG</w:t>
            </w:r>
          </w:p>
          <w:p w14:paraId="6AE45212" w14:textId="77777777" w:rsidR="003F2ECE" w:rsidRPr="000601E3" w:rsidRDefault="003F2ECE" w:rsidP="00126685">
            <w:pPr>
              <w:tabs>
                <w:tab w:val="left" w:pos="851"/>
                <w:tab w:val="decimal" w:pos="9356"/>
              </w:tabs>
              <w:ind w:left="34"/>
              <w:rPr>
                <w:b/>
                <w:color w:val="000000"/>
                <w:sz w:val="10"/>
                <w:szCs w:val="10"/>
              </w:rPr>
            </w:pPr>
          </w:p>
          <w:p w14:paraId="542D6B95" w14:textId="77777777" w:rsidR="003F2ECE" w:rsidRDefault="003F2ECE" w:rsidP="00126685">
            <w:pPr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www.</w:t>
            </w:r>
            <w:r w:rsidRPr="00A605C8">
              <w:rPr>
                <w:rFonts w:ascii="Arial Narrow" w:hAnsi="Arial Narrow"/>
                <w:sz w:val="15"/>
              </w:rPr>
              <w:t>h</w:t>
            </w:r>
            <w:r>
              <w:rPr>
                <w:rFonts w:ascii="Arial Narrow" w:hAnsi="Arial Narrow"/>
                <w:sz w:val="15"/>
              </w:rPr>
              <w:t>pduk.com</w:t>
            </w:r>
          </w:p>
          <w:p w14:paraId="6D851475" w14:textId="77777777" w:rsidR="003F2ECE" w:rsidRDefault="003F2ECE" w:rsidP="00126685">
            <w:pPr>
              <w:tabs>
                <w:tab w:val="left" w:pos="567"/>
              </w:tabs>
              <w:ind w:left="34"/>
              <w:rPr>
                <w:rFonts w:ascii="Arial Narrow" w:hAnsi="Arial Narrow"/>
                <w:sz w:val="15"/>
              </w:rPr>
            </w:pPr>
          </w:p>
          <w:p w14:paraId="256ECAD6" w14:textId="77777777" w:rsidR="003F2ECE" w:rsidRDefault="003F2ECE" w:rsidP="00126685">
            <w:pPr>
              <w:tabs>
                <w:tab w:val="left" w:pos="567"/>
              </w:tabs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+44 (0)20 3633 1678</w:t>
            </w:r>
          </w:p>
          <w:p w14:paraId="266830D0" w14:textId="1AEFAB26" w:rsidR="003F2ECE" w:rsidRDefault="003F2ECE" w:rsidP="00126685">
            <w:pPr>
              <w:tabs>
                <w:tab w:val="left" w:pos="567"/>
              </w:tabs>
              <w:ind w:left="34"/>
              <w:rPr>
                <w:rFonts w:ascii="Arial Narrow" w:hAnsi="Arial Narrow"/>
                <w:sz w:val="15"/>
              </w:rPr>
            </w:pPr>
            <w:r>
              <w:rPr>
                <w:rFonts w:ascii="Arial Narrow" w:hAnsi="Arial Narrow"/>
                <w:sz w:val="15"/>
              </w:rPr>
              <w:t>+44 (0</w:t>
            </w:r>
            <w:r w:rsidR="00256D59">
              <w:rPr>
                <w:rFonts w:ascii="Arial Narrow" w:hAnsi="Arial Narrow"/>
                <w:sz w:val="15"/>
              </w:rPr>
              <w:t>)</w:t>
            </w:r>
            <w:r w:rsidR="00DA1F2C" w:rsidRPr="00DA1F2C">
              <w:rPr>
                <w:rFonts w:ascii="Arial Narrow" w:hAnsi="Arial Narrow"/>
                <w:sz w:val="15"/>
              </w:rPr>
              <w:t>75 9770 0050</w:t>
            </w:r>
          </w:p>
          <w:p w14:paraId="06255077" w14:textId="1E614828" w:rsidR="003F2ECE" w:rsidRPr="00720C3B" w:rsidRDefault="00346011" w:rsidP="00720C3B">
            <w:pPr>
              <w:tabs>
                <w:tab w:val="left" w:pos="567"/>
              </w:tabs>
              <w:ind w:left="34"/>
              <w:rPr>
                <w:rFonts w:ascii="Arial Narrow" w:hAnsi="Arial Narrow"/>
                <w:sz w:val="15"/>
              </w:rPr>
            </w:pPr>
            <w:hyperlink r:id="rId13" w:history="1">
              <w:r w:rsidR="00DA1F2C" w:rsidRPr="00430536">
                <w:rPr>
                  <w:rStyle w:val="Hyperlink"/>
                  <w:rFonts w:ascii="Arial Narrow" w:hAnsi="Arial Narrow"/>
                  <w:sz w:val="15"/>
                </w:rPr>
                <w:t>sward@hpduk.com</w:t>
              </w:r>
            </w:hyperlink>
            <w:r w:rsidR="00DA1F2C">
              <w:rPr>
                <w:rFonts w:ascii="Arial Narrow" w:hAnsi="Arial Narrow"/>
                <w:sz w:val="15"/>
              </w:rPr>
              <w:t xml:space="preserve"> </w:t>
            </w:r>
          </w:p>
        </w:tc>
      </w:tr>
      <w:tr w:rsidR="003F2ECE" w14:paraId="4071E2F9" w14:textId="77777777" w:rsidTr="003F2ECE">
        <w:trPr>
          <w:cantSplit/>
          <w:trHeight w:hRule="exact" w:val="200"/>
        </w:trPr>
        <w:tc>
          <w:tcPr>
            <w:tcW w:w="5637" w:type="dxa"/>
            <w:gridSpan w:val="2"/>
          </w:tcPr>
          <w:p w14:paraId="0E29D9A7" w14:textId="77777777" w:rsidR="003F2ECE" w:rsidRPr="00823D2B" w:rsidRDefault="003F2ECE"/>
          <w:p w14:paraId="768F8AA5" w14:textId="77777777" w:rsidR="003F2ECE" w:rsidRPr="00823D2B" w:rsidRDefault="003F2ECE"/>
        </w:tc>
        <w:tc>
          <w:tcPr>
            <w:tcW w:w="1842" w:type="dxa"/>
            <w:vMerge/>
          </w:tcPr>
          <w:p w14:paraId="7BC6D7DF" w14:textId="77777777" w:rsidR="003F2ECE" w:rsidRDefault="003F2ECE"/>
        </w:tc>
        <w:tc>
          <w:tcPr>
            <w:tcW w:w="2410" w:type="dxa"/>
            <w:vMerge/>
          </w:tcPr>
          <w:p w14:paraId="165470A3" w14:textId="77777777" w:rsidR="003F2ECE" w:rsidRDefault="003F2ECE" w:rsidP="00A605C8">
            <w:pPr>
              <w:tabs>
                <w:tab w:val="left" w:pos="885"/>
              </w:tabs>
              <w:ind w:left="34"/>
              <w:rPr>
                <w:sz w:val="15"/>
              </w:rPr>
            </w:pPr>
          </w:p>
        </w:tc>
      </w:tr>
      <w:tr w:rsidR="003F2ECE" w14:paraId="4788F742" w14:textId="77777777" w:rsidTr="003F2ECE">
        <w:trPr>
          <w:cantSplit/>
          <w:trHeight w:val="1530"/>
        </w:trPr>
        <w:tc>
          <w:tcPr>
            <w:tcW w:w="5637" w:type="dxa"/>
            <w:gridSpan w:val="2"/>
            <w:vAlign w:val="center"/>
          </w:tcPr>
          <w:p w14:paraId="7464DA57" w14:textId="77777777" w:rsidR="00E83F54" w:rsidRDefault="00E83F54" w:rsidP="00E83F54">
            <w:bookmarkStart w:id="4" w:name="PRIVATE"/>
            <w:bookmarkEnd w:id="4"/>
            <w:r w:rsidRPr="008A0EB6">
              <w:t xml:space="preserve">Haringey Council </w:t>
            </w:r>
          </w:p>
          <w:p w14:paraId="5C192939" w14:textId="77777777" w:rsidR="00E83F54" w:rsidRPr="008A0EB6" w:rsidRDefault="00E83F54" w:rsidP="00E83F54">
            <w:r w:rsidRPr="008A0EB6">
              <w:t>Planning Services</w:t>
            </w:r>
          </w:p>
          <w:p w14:paraId="4C4F6605" w14:textId="77777777" w:rsidR="00E83F54" w:rsidRPr="008A0EB6" w:rsidRDefault="00E83F54" w:rsidP="00E83F54">
            <w:r w:rsidRPr="008A0EB6">
              <w:t>6</w:t>
            </w:r>
            <w:r w:rsidRPr="008A0EB6">
              <w:rPr>
                <w:vertAlign w:val="superscript"/>
              </w:rPr>
              <w:t>th</w:t>
            </w:r>
            <w:r w:rsidRPr="008A0EB6">
              <w:t xml:space="preserve"> Floor, River Park House</w:t>
            </w:r>
          </w:p>
          <w:p w14:paraId="1D09A064" w14:textId="77777777" w:rsidR="00E83F54" w:rsidRPr="008A0EB6" w:rsidRDefault="00E83F54" w:rsidP="00E83F54">
            <w:r w:rsidRPr="008A0EB6">
              <w:t>225 High Road</w:t>
            </w:r>
            <w:r>
              <w:t xml:space="preserve">, </w:t>
            </w:r>
            <w:r w:rsidRPr="008A0EB6">
              <w:t>Wood Green</w:t>
            </w:r>
            <w:r w:rsidRPr="008A0EB6">
              <w:br/>
              <w:t>London</w:t>
            </w:r>
          </w:p>
          <w:p w14:paraId="3B88AF6C" w14:textId="155AD640" w:rsidR="003F2ECE" w:rsidRPr="00823D2B" w:rsidRDefault="00E83F54" w:rsidP="00E83F54">
            <w:r w:rsidRPr="008A0EB6">
              <w:t>N22 8HQ</w:t>
            </w:r>
          </w:p>
        </w:tc>
        <w:tc>
          <w:tcPr>
            <w:tcW w:w="1842" w:type="dxa"/>
            <w:vMerge/>
            <w:vAlign w:val="center"/>
          </w:tcPr>
          <w:p w14:paraId="05BE9389" w14:textId="77777777" w:rsidR="003F2ECE" w:rsidRDefault="003F2ECE" w:rsidP="00A605C8"/>
        </w:tc>
        <w:tc>
          <w:tcPr>
            <w:tcW w:w="2410" w:type="dxa"/>
            <w:vMerge/>
            <w:vAlign w:val="center"/>
          </w:tcPr>
          <w:p w14:paraId="7B2EA550" w14:textId="77777777" w:rsidR="003F2ECE" w:rsidRDefault="003F2ECE" w:rsidP="00A605C8">
            <w:pPr>
              <w:tabs>
                <w:tab w:val="left" w:pos="885"/>
              </w:tabs>
              <w:ind w:left="34"/>
              <w:rPr>
                <w:rFonts w:ascii="Arial Narrow" w:hAnsi="Arial Narrow"/>
                <w:sz w:val="15"/>
              </w:rPr>
            </w:pPr>
          </w:p>
        </w:tc>
      </w:tr>
      <w:tr w:rsidR="003F2ECE" w14:paraId="08333471" w14:textId="77777777" w:rsidTr="00720C3B">
        <w:trPr>
          <w:cantSplit/>
          <w:trHeight w:hRule="exact" w:val="333"/>
        </w:trPr>
        <w:tc>
          <w:tcPr>
            <w:tcW w:w="7479" w:type="dxa"/>
            <w:gridSpan w:val="3"/>
            <w:vAlign w:val="center"/>
          </w:tcPr>
          <w:p w14:paraId="6C8268EE" w14:textId="77777777" w:rsidR="003F2ECE" w:rsidRPr="00823D2B" w:rsidRDefault="003F2ECE" w:rsidP="000075A1">
            <w:pPr>
              <w:jc w:val="both"/>
            </w:pPr>
          </w:p>
          <w:p w14:paraId="62005703" w14:textId="77777777" w:rsidR="00720C3B" w:rsidRPr="00823D2B" w:rsidRDefault="00720C3B" w:rsidP="003F2ECE"/>
        </w:tc>
        <w:tc>
          <w:tcPr>
            <w:tcW w:w="2410" w:type="dxa"/>
            <w:vMerge/>
          </w:tcPr>
          <w:p w14:paraId="4217054D" w14:textId="77777777" w:rsidR="003F2ECE" w:rsidRDefault="003F2ECE" w:rsidP="003F2ECE">
            <w:pPr>
              <w:rPr>
                <w:noProof/>
              </w:rPr>
            </w:pPr>
          </w:p>
        </w:tc>
      </w:tr>
    </w:tbl>
    <w:p w14:paraId="2F6F81E2" w14:textId="77777777" w:rsidR="00264D11" w:rsidRDefault="00264D11" w:rsidP="00627A32">
      <w:pPr>
        <w:tabs>
          <w:tab w:val="left" w:pos="6750"/>
        </w:tabs>
        <w:ind w:right="283"/>
      </w:pPr>
      <w:bookmarkStart w:id="5" w:name="BFAX"/>
      <w:bookmarkStart w:id="6" w:name="BFNO"/>
      <w:bookmarkEnd w:id="5"/>
      <w:bookmarkEnd w:id="6"/>
    </w:p>
    <w:p w14:paraId="63D682BB" w14:textId="77777777" w:rsidR="00264D11" w:rsidRDefault="00264D11" w:rsidP="00627A32">
      <w:pPr>
        <w:tabs>
          <w:tab w:val="left" w:pos="6750"/>
        </w:tabs>
        <w:ind w:right="283"/>
      </w:pPr>
    </w:p>
    <w:p w14:paraId="376232A6" w14:textId="77777777" w:rsidR="00863E7F" w:rsidRDefault="00863E7F" w:rsidP="00627A32">
      <w:pPr>
        <w:tabs>
          <w:tab w:val="left" w:pos="6750"/>
        </w:tabs>
        <w:ind w:right="283"/>
      </w:pPr>
      <w:r>
        <w:t xml:space="preserve">Dear </w:t>
      </w:r>
      <w:r w:rsidR="00CE2D93">
        <w:t>Sir/Madam</w:t>
      </w:r>
      <w:r w:rsidR="0003761F">
        <w:t xml:space="preserve">, </w:t>
      </w:r>
      <w:r w:rsidR="00627A32">
        <w:tab/>
      </w:r>
    </w:p>
    <w:p w14:paraId="4D3DE7AA" w14:textId="77777777" w:rsidR="00863E7F" w:rsidRDefault="008D4DFC" w:rsidP="00720C3B">
      <w:pPr>
        <w:tabs>
          <w:tab w:val="left" w:pos="3300"/>
          <w:tab w:val="left" w:pos="3990"/>
        </w:tabs>
        <w:ind w:right="283"/>
      </w:pPr>
      <w:r>
        <w:tab/>
      </w:r>
      <w:r w:rsidR="00720C3B">
        <w:tab/>
      </w:r>
    </w:p>
    <w:p w14:paraId="5AED4B09" w14:textId="1B9221CD" w:rsidR="00FF43D7" w:rsidRDefault="00264D11" w:rsidP="00C8276B">
      <w:pPr>
        <w:ind w:right="283"/>
        <w:jc w:val="both"/>
        <w:rPr>
          <w:rFonts w:cs="Arial"/>
          <w:b/>
          <w:caps/>
        </w:rPr>
      </w:pPr>
      <w:r w:rsidRPr="00D14DBC">
        <w:rPr>
          <w:rFonts w:cs="Arial"/>
          <w:b/>
          <w:caps/>
        </w:rPr>
        <w:t xml:space="preserve">RE: </w:t>
      </w:r>
      <w:r w:rsidR="003E0F21">
        <w:rPr>
          <w:rFonts w:cs="Arial"/>
          <w:b/>
          <w:caps/>
        </w:rPr>
        <w:t xml:space="preserve">Application for approval of details reserved by </w:t>
      </w:r>
      <w:r w:rsidR="007167D8">
        <w:rPr>
          <w:rFonts w:cs="Arial"/>
          <w:b/>
          <w:caps/>
        </w:rPr>
        <w:t>Condition</w:t>
      </w:r>
      <w:r w:rsidR="00CF4FCB">
        <w:rPr>
          <w:rFonts w:cs="Arial"/>
          <w:b/>
          <w:caps/>
        </w:rPr>
        <w:t xml:space="preserve"> </w:t>
      </w:r>
      <w:r w:rsidR="008143DA">
        <w:rPr>
          <w:rFonts w:cs="Arial"/>
          <w:b/>
          <w:caps/>
        </w:rPr>
        <w:t>4</w:t>
      </w:r>
      <w:r w:rsidR="008A1641">
        <w:rPr>
          <w:rFonts w:cs="Arial"/>
          <w:b/>
          <w:caps/>
        </w:rPr>
        <w:t xml:space="preserve"> </w:t>
      </w:r>
      <w:r w:rsidR="00CF4FCB">
        <w:rPr>
          <w:rFonts w:cs="Arial"/>
          <w:b/>
          <w:caps/>
        </w:rPr>
        <w:t>(</w:t>
      </w:r>
      <w:r w:rsidR="00E83F54">
        <w:rPr>
          <w:rFonts w:cs="Arial"/>
          <w:b/>
          <w:caps/>
        </w:rPr>
        <w:t>Refuse</w:t>
      </w:r>
      <w:r w:rsidR="00494DED">
        <w:rPr>
          <w:rFonts w:cs="Arial"/>
          <w:b/>
          <w:caps/>
        </w:rPr>
        <w:t>)</w:t>
      </w:r>
      <w:r w:rsidR="00132066">
        <w:rPr>
          <w:rFonts w:cs="Arial"/>
          <w:b/>
          <w:caps/>
        </w:rPr>
        <w:t xml:space="preserve"> </w:t>
      </w:r>
      <w:r w:rsidR="003E0F21">
        <w:rPr>
          <w:rFonts w:cs="Arial"/>
          <w:b/>
          <w:caps/>
        </w:rPr>
        <w:t>in respect of planning permission</w:t>
      </w:r>
      <w:r w:rsidR="00A25D88">
        <w:rPr>
          <w:rFonts w:cs="Arial"/>
          <w:b/>
          <w:caps/>
        </w:rPr>
        <w:t xml:space="preserve"> </w:t>
      </w:r>
      <w:r w:rsidR="00F74460" w:rsidRPr="00F74460">
        <w:rPr>
          <w:rFonts w:cs="Arial"/>
          <w:b/>
          <w:caps/>
        </w:rPr>
        <w:t>HGY/2020/3223</w:t>
      </w:r>
      <w:r w:rsidR="00F74460">
        <w:rPr>
          <w:rFonts w:cs="Arial"/>
          <w:b/>
          <w:caps/>
        </w:rPr>
        <w:t xml:space="preserve"> </w:t>
      </w:r>
      <w:r w:rsidR="003E0F21">
        <w:rPr>
          <w:rFonts w:cs="Arial"/>
          <w:b/>
          <w:caps/>
        </w:rPr>
        <w:t>–</w:t>
      </w:r>
      <w:r w:rsidR="000C5823">
        <w:rPr>
          <w:rFonts w:cs="Arial"/>
          <w:b/>
          <w:caps/>
        </w:rPr>
        <w:t xml:space="preserve"> </w:t>
      </w:r>
      <w:bookmarkStart w:id="7" w:name="_Hlk125552036"/>
      <w:r w:rsidR="00D4219D">
        <w:rPr>
          <w:rFonts w:cs="Arial"/>
          <w:b/>
          <w:caps/>
        </w:rPr>
        <w:t>gROVE COURT, 11 MARKFIELD ROAD, N15 4QA</w:t>
      </w:r>
      <w:bookmarkEnd w:id="7"/>
    </w:p>
    <w:p w14:paraId="5C646FC9" w14:textId="77777777" w:rsidR="00C8276B" w:rsidRPr="00D14DBC" w:rsidRDefault="00C8276B" w:rsidP="00C8276B">
      <w:pPr>
        <w:ind w:right="283"/>
        <w:jc w:val="both"/>
        <w:rPr>
          <w:rFonts w:cs="Arial"/>
          <w:b/>
          <w:caps/>
        </w:rPr>
      </w:pPr>
    </w:p>
    <w:p w14:paraId="142151DB" w14:textId="74A53F7A" w:rsidR="00D70B5A" w:rsidRDefault="00FF43D7" w:rsidP="00FF43D7">
      <w:pPr>
        <w:ind w:right="283"/>
        <w:jc w:val="both"/>
        <w:rPr>
          <w:rFonts w:cs="Arial"/>
        </w:rPr>
      </w:pPr>
      <w:r w:rsidRPr="00D14DBC">
        <w:rPr>
          <w:rFonts w:cs="Arial"/>
        </w:rPr>
        <w:t xml:space="preserve">Please find enclosed an application to discharge </w:t>
      </w:r>
      <w:r w:rsidR="00CF4FCB">
        <w:rPr>
          <w:rFonts w:cs="Arial"/>
        </w:rPr>
        <w:t xml:space="preserve">Condition </w:t>
      </w:r>
      <w:r w:rsidR="00A106F5">
        <w:rPr>
          <w:rFonts w:cs="Arial"/>
        </w:rPr>
        <w:t>4</w:t>
      </w:r>
      <w:r w:rsidR="00CF4FCB">
        <w:rPr>
          <w:rFonts w:cs="Arial"/>
        </w:rPr>
        <w:t xml:space="preserve"> (</w:t>
      </w:r>
      <w:r w:rsidR="00F74460">
        <w:rPr>
          <w:rFonts w:cs="Arial"/>
        </w:rPr>
        <w:t>Refuse</w:t>
      </w:r>
      <w:r w:rsidR="00823D2B">
        <w:rPr>
          <w:rFonts w:cs="Arial"/>
        </w:rPr>
        <w:t xml:space="preserve">) </w:t>
      </w:r>
      <w:r w:rsidRPr="00D14DBC">
        <w:rPr>
          <w:rFonts w:cs="Arial"/>
        </w:rPr>
        <w:t>in relation to</w:t>
      </w:r>
      <w:r w:rsidRPr="00D14DBC">
        <w:rPr>
          <w:rFonts w:cs="Arial"/>
          <w:lang w:eastAsia="en-GB"/>
        </w:rPr>
        <w:t xml:space="preserve"> planning permission LPA ref: </w:t>
      </w:r>
      <w:r w:rsidR="00F74460" w:rsidRPr="00F74460">
        <w:rPr>
          <w:rFonts w:cs="Arial"/>
          <w:b/>
          <w:bCs/>
        </w:rPr>
        <w:t>HGY/2020/3223</w:t>
      </w:r>
      <w:r w:rsidR="00F74460">
        <w:rPr>
          <w:rFonts w:cs="Arial"/>
          <w:b/>
          <w:bCs/>
        </w:rPr>
        <w:t>.</w:t>
      </w:r>
    </w:p>
    <w:p w14:paraId="5D4DFE3F" w14:textId="77777777" w:rsidR="00D70B5A" w:rsidRDefault="00D70B5A" w:rsidP="00FF43D7">
      <w:pPr>
        <w:ind w:right="283"/>
        <w:jc w:val="both"/>
        <w:rPr>
          <w:rFonts w:cs="Arial"/>
        </w:rPr>
      </w:pPr>
    </w:p>
    <w:p w14:paraId="141F9FDD" w14:textId="77777777" w:rsidR="00FF43D7" w:rsidRPr="002C21CA" w:rsidRDefault="00FF43D7" w:rsidP="00FF43D7">
      <w:pPr>
        <w:ind w:left="-24" w:right="283"/>
        <w:jc w:val="both"/>
        <w:rPr>
          <w:rFonts w:cs="Arial"/>
        </w:rPr>
      </w:pPr>
      <w:r w:rsidRPr="002C21CA">
        <w:rPr>
          <w:rFonts w:cs="Arial"/>
        </w:rPr>
        <w:t>The documents accompanying this application are listed below:</w:t>
      </w:r>
    </w:p>
    <w:p w14:paraId="1C44A71F" w14:textId="77777777" w:rsidR="00FF43D7" w:rsidRPr="002C21CA" w:rsidRDefault="00FF43D7" w:rsidP="00FF43D7">
      <w:pPr>
        <w:jc w:val="both"/>
        <w:rPr>
          <w:rFonts w:cs="Arial"/>
          <w:sz w:val="10"/>
          <w:szCs w:val="10"/>
          <w:lang w:eastAsia="en-GB"/>
        </w:rPr>
      </w:pPr>
    </w:p>
    <w:p w14:paraId="10CC0ED4" w14:textId="77777777" w:rsidR="00FF43D7" w:rsidRPr="002C21CA" w:rsidRDefault="00FF43D7" w:rsidP="000D74A5">
      <w:pPr>
        <w:pStyle w:val="Header"/>
        <w:numPr>
          <w:ilvl w:val="0"/>
          <w:numId w:val="17"/>
        </w:numPr>
        <w:tabs>
          <w:tab w:val="clear" w:pos="4153"/>
          <w:tab w:val="clear" w:pos="8306"/>
          <w:tab w:val="num" w:pos="851"/>
        </w:tabs>
        <w:ind w:left="851" w:right="284" w:hanging="425"/>
        <w:jc w:val="both"/>
        <w:rPr>
          <w:rFonts w:cs="Arial"/>
          <w:lang w:eastAsia="en-GB"/>
        </w:rPr>
      </w:pPr>
      <w:r w:rsidRPr="002C21CA">
        <w:rPr>
          <w:rFonts w:cs="Arial"/>
          <w:lang w:eastAsia="en-GB"/>
        </w:rPr>
        <w:t xml:space="preserve">Duly completed Application </w:t>
      </w:r>
      <w:proofErr w:type="gramStart"/>
      <w:r w:rsidRPr="002C21CA">
        <w:rPr>
          <w:rFonts w:cs="Arial"/>
          <w:lang w:eastAsia="en-GB"/>
        </w:rPr>
        <w:t>Form;</w:t>
      </w:r>
      <w:proofErr w:type="gramEnd"/>
    </w:p>
    <w:p w14:paraId="7F61A830" w14:textId="77777777" w:rsidR="00FF43D7" w:rsidRPr="002C21CA" w:rsidRDefault="00FF43D7" w:rsidP="000D74A5">
      <w:pPr>
        <w:pStyle w:val="Header"/>
        <w:numPr>
          <w:ilvl w:val="0"/>
          <w:numId w:val="17"/>
        </w:numPr>
        <w:tabs>
          <w:tab w:val="clear" w:pos="4153"/>
          <w:tab w:val="clear" w:pos="8306"/>
          <w:tab w:val="num" w:pos="851"/>
        </w:tabs>
        <w:ind w:left="851" w:right="284" w:hanging="425"/>
        <w:jc w:val="both"/>
        <w:rPr>
          <w:rFonts w:cs="Arial"/>
          <w:lang w:eastAsia="en-GB"/>
        </w:rPr>
      </w:pPr>
      <w:r w:rsidRPr="002C21CA">
        <w:rPr>
          <w:rFonts w:cs="Arial"/>
          <w:lang w:eastAsia="en-GB"/>
        </w:rPr>
        <w:t xml:space="preserve">Site Location Plan at scale 1:1,250 with the site edged in </w:t>
      </w:r>
      <w:proofErr w:type="gramStart"/>
      <w:r w:rsidRPr="002C21CA">
        <w:rPr>
          <w:rFonts w:cs="Arial"/>
          <w:lang w:eastAsia="en-GB"/>
        </w:rPr>
        <w:t>red;</w:t>
      </w:r>
      <w:proofErr w:type="gramEnd"/>
      <w:r w:rsidRPr="002C21CA">
        <w:rPr>
          <w:rFonts w:cs="Arial"/>
          <w:lang w:eastAsia="en-GB"/>
        </w:rPr>
        <w:t xml:space="preserve"> </w:t>
      </w:r>
    </w:p>
    <w:p w14:paraId="607E3D16" w14:textId="5501E100" w:rsidR="006929CA" w:rsidRPr="002C21CA" w:rsidRDefault="00FF43D7" w:rsidP="006929CA">
      <w:pPr>
        <w:pStyle w:val="Header"/>
        <w:numPr>
          <w:ilvl w:val="0"/>
          <w:numId w:val="17"/>
        </w:numPr>
        <w:tabs>
          <w:tab w:val="clear" w:pos="4153"/>
          <w:tab w:val="clear" w:pos="8306"/>
          <w:tab w:val="num" w:pos="851"/>
        </w:tabs>
        <w:ind w:left="851" w:right="284" w:hanging="425"/>
        <w:jc w:val="both"/>
        <w:rPr>
          <w:rFonts w:cs="Arial"/>
          <w:lang w:eastAsia="en-GB"/>
        </w:rPr>
      </w:pPr>
      <w:r w:rsidRPr="002C21CA">
        <w:rPr>
          <w:rFonts w:cs="Arial"/>
          <w:lang w:eastAsia="en-GB"/>
        </w:rPr>
        <w:t xml:space="preserve">A copy of Decision Notice ref: </w:t>
      </w:r>
      <w:r w:rsidR="00F74460" w:rsidRPr="002C21CA">
        <w:rPr>
          <w:rFonts w:cs="Arial"/>
          <w:b/>
          <w:bCs/>
          <w:caps/>
        </w:rPr>
        <w:t>HGY/2020/3223</w:t>
      </w:r>
      <w:r w:rsidR="0077373C" w:rsidRPr="002C21CA">
        <w:rPr>
          <w:rFonts w:cs="Arial"/>
          <w:bCs/>
          <w:caps/>
        </w:rPr>
        <w:t>.</w:t>
      </w:r>
      <w:r w:rsidRPr="002C21CA">
        <w:rPr>
          <w:rFonts w:cs="Arial"/>
          <w:bCs/>
          <w:lang w:eastAsia="en-GB"/>
        </w:rPr>
        <w:t>;</w:t>
      </w:r>
      <w:r w:rsidR="00F11963" w:rsidRPr="002C21CA">
        <w:rPr>
          <w:rFonts w:cs="Arial"/>
          <w:bCs/>
          <w:lang w:eastAsia="en-GB"/>
        </w:rPr>
        <w:t xml:space="preserve"> and</w:t>
      </w:r>
    </w:p>
    <w:p w14:paraId="65FA5460" w14:textId="08C5F05C" w:rsidR="00123BFB" w:rsidRPr="002C21CA" w:rsidRDefault="0028676F" w:rsidP="00123BFB">
      <w:pPr>
        <w:pStyle w:val="Header"/>
        <w:numPr>
          <w:ilvl w:val="0"/>
          <w:numId w:val="17"/>
        </w:numPr>
        <w:tabs>
          <w:tab w:val="clear" w:pos="4153"/>
          <w:tab w:val="clear" w:pos="8306"/>
          <w:tab w:val="num" w:pos="851"/>
        </w:tabs>
        <w:ind w:left="851" w:right="284" w:hanging="425"/>
        <w:jc w:val="both"/>
        <w:rPr>
          <w:rFonts w:cs="Arial"/>
          <w:lang w:eastAsia="en-GB"/>
        </w:rPr>
      </w:pPr>
      <w:r w:rsidRPr="002C21CA">
        <w:rPr>
          <w:rFonts w:cs="Arial"/>
          <w:bCs/>
          <w:lang w:eastAsia="en-GB"/>
        </w:rPr>
        <w:t>Consented Site Plan (</w:t>
      </w:r>
      <w:proofErr w:type="spellStart"/>
      <w:r w:rsidRPr="002C21CA">
        <w:rPr>
          <w:rFonts w:cs="Arial"/>
          <w:bCs/>
          <w:lang w:eastAsia="en-GB"/>
        </w:rPr>
        <w:t>Dwg</w:t>
      </w:r>
      <w:proofErr w:type="spellEnd"/>
      <w:r w:rsidRPr="002C21CA">
        <w:rPr>
          <w:rFonts w:cs="Arial"/>
          <w:bCs/>
          <w:lang w:eastAsia="en-GB"/>
        </w:rPr>
        <w:t>. No</w:t>
      </w:r>
      <w:r w:rsidR="00346011">
        <w:rPr>
          <w:rFonts w:cs="Arial"/>
          <w:bCs/>
          <w:lang w:eastAsia="en-GB"/>
        </w:rPr>
        <w:t>:</w:t>
      </w:r>
      <w:r w:rsidRPr="002C21CA">
        <w:rPr>
          <w:rFonts w:cs="Arial"/>
          <w:bCs/>
          <w:lang w:eastAsia="en-GB"/>
        </w:rPr>
        <w:t xml:space="preserve"> </w:t>
      </w:r>
      <w:r w:rsidR="002C21CA" w:rsidRPr="002C21CA">
        <w:rPr>
          <w:rFonts w:cs="Arial"/>
          <w:bCs/>
          <w:lang w:eastAsia="en-GB"/>
        </w:rPr>
        <w:t>940-50)</w:t>
      </w:r>
      <w:r w:rsidR="00232654" w:rsidRPr="002C21CA">
        <w:rPr>
          <w:rFonts w:cs="Arial"/>
          <w:bCs/>
          <w:lang w:eastAsia="en-GB"/>
        </w:rPr>
        <w:t>.</w:t>
      </w:r>
    </w:p>
    <w:p w14:paraId="0DD54F06" w14:textId="77777777" w:rsidR="00494DED" w:rsidRDefault="00494DED" w:rsidP="002D1FE5">
      <w:pPr>
        <w:pStyle w:val="Header"/>
        <w:tabs>
          <w:tab w:val="clear" w:pos="4153"/>
          <w:tab w:val="clear" w:pos="8306"/>
        </w:tabs>
        <w:ind w:left="851" w:right="284"/>
        <w:jc w:val="both"/>
        <w:rPr>
          <w:rFonts w:cs="Arial"/>
          <w:lang w:eastAsia="en-GB"/>
        </w:rPr>
      </w:pPr>
    </w:p>
    <w:p w14:paraId="4B455CC4" w14:textId="77777777" w:rsidR="00FF43D7" w:rsidRDefault="00FF43D7" w:rsidP="00FF43D7">
      <w:pPr>
        <w:ind w:left="-24" w:right="283"/>
        <w:jc w:val="both"/>
        <w:rPr>
          <w:rFonts w:cs="Arial"/>
        </w:rPr>
      </w:pPr>
      <w:r w:rsidRPr="00D14DBC">
        <w:rPr>
          <w:rFonts w:cs="Arial"/>
        </w:rPr>
        <w:t xml:space="preserve">The statutory application </w:t>
      </w:r>
      <w:r w:rsidRPr="009E172F">
        <w:rPr>
          <w:rFonts w:cs="Arial"/>
        </w:rPr>
        <w:t>fee of £</w:t>
      </w:r>
      <w:r w:rsidRPr="00B65BEA">
        <w:rPr>
          <w:rFonts w:cs="Arial"/>
        </w:rPr>
        <w:t>116.00</w:t>
      </w:r>
      <w:r w:rsidRPr="009E172F">
        <w:rPr>
          <w:rFonts w:cs="Arial"/>
        </w:rPr>
        <w:t xml:space="preserve"> has</w:t>
      </w:r>
      <w:r w:rsidRPr="00D14DBC">
        <w:rPr>
          <w:rFonts w:cs="Arial"/>
        </w:rPr>
        <w:t xml:space="preserve"> been paid electronically by card following </w:t>
      </w:r>
      <w:r w:rsidRPr="00D14DBC">
        <w:rPr>
          <w:rFonts w:cs="Arial"/>
          <w:lang w:eastAsia="en-GB"/>
        </w:rPr>
        <w:t>submission</w:t>
      </w:r>
      <w:r w:rsidRPr="00D14DBC">
        <w:rPr>
          <w:rFonts w:cs="Arial"/>
        </w:rPr>
        <w:t xml:space="preserve"> of this application via the Planning Portal.</w:t>
      </w:r>
    </w:p>
    <w:p w14:paraId="3F049EE6" w14:textId="77777777" w:rsidR="009E172F" w:rsidRPr="00D14DBC" w:rsidRDefault="009E172F" w:rsidP="009E172F">
      <w:pPr>
        <w:ind w:right="283"/>
        <w:jc w:val="both"/>
        <w:rPr>
          <w:rFonts w:cs="Arial"/>
        </w:rPr>
      </w:pPr>
    </w:p>
    <w:p w14:paraId="2F50B346" w14:textId="5B81C821" w:rsidR="00FF43D7" w:rsidRPr="00D14DBC" w:rsidRDefault="00FF43D7" w:rsidP="00FF43D7">
      <w:pPr>
        <w:widowControl w:val="0"/>
        <w:ind w:left="-23" w:right="284"/>
        <w:jc w:val="both"/>
        <w:rPr>
          <w:rFonts w:cs="Arial"/>
        </w:rPr>
      </w:pPr>
      <w:r w:rsidRPr="00D14DBC">
        <w:rPr>
          <w:rFonts w:cs="Arial"/>
        </w:rPr>
        <w:t>Accordingly, we trust that you will have sufficient information to discharge</w:t>
      </w:r>
      <w:r w:rsidR="00E40C06">
        <w:rPr>
          <w:rFonts w:cs="Arial"/>
        </w:rPr>
        <w:t xml:space="preserve"> Condition </w:t>
      </w:r>
      <w:r w:rsidR="001A57ED">
        <w:rPr>
          <w:rFonts w:cs="Arial"/>
        </w:rPr>
        <w:t>4,</w:t>
      </w:r>
      <w:r w:rsidR="00D70B5A">
        <w:rPr>
          <w:rFonts w:cs="Arial"/>
        </w:rPr>
        <w:t xml:space="preserve"> </w:t>
      </w:r>
      <w:r w:rsidRPr="00D14DBC">
        <w:rPr>
          <w:rFonts w:cs="Arial"/>
        </w:rPr>
        <w:t xml:space="preserve">but should you require any further information, please do not hesitate to contact </w:t>
      </w:r>
      <w:r w:rsidR="00DA1F2C">
        <w:rPr>
          <w:rFonts w:cs="Arial"/>
        </w:rPr>
        <w:t>Simone Ward</w:t>
      </w:r>
      <w:r w:rsidR="00D743BB">
        <w:rPr>
          <w:rFonts w:cs="Arial"/>
        </w:rPr>
        <w:t xml:space="preserve"> </w:t>
      </w:r>
      <w:r w:rsidRPr="00D14DBC">
        <w:rPr>
          <w:rFonts w:cs="Arial"/>
        </w:rPr>
        <w:t>(</w:t>
      </w:r>
      <w:r w:rsidR="00DA1F2C" w:rsidRPr="00DA1F2C">
        <w:rPr>
          <w:rFonts w:cs="Arial"/>
        </w:rPr>
        <w:t>075 9770 0050</w:t>
      </w:r>
      <w:r w:rsidRPr="00D14DBC">
        <w:rPr>
          <w:rFonts w:cs="Arial"/>
        </w:rPr>
        <w:t>) of this office, in the first instance.</w:t>
      </w:r>
    </w:p>
    <w:p w14:paraId="45FA567A" w14:textId="77777777" w:rsidR="00FF43D7" w:rsidRPr="00D14DBC" w:rsidRDefault="00FF43D7" w:rsidP="00FF43D7">
      <w:pPr>
        <w:ind w:right="283"/>
        <w:jc w:val="both"/>
        <w:rPr>
          <w:rFonts w:cs="Arial"/>
        </w:rPr>
      </w:pPr>
    </w:p>
    <w:p w14:paraId="2FD45C30" w14:textId="77777777" w:rsidR="009932A6" w:rsidRDefault="00B830F9" w:rsidP="000831A4">
      <w:pPr>
        <w:ind w:right="283"/>
        <w:jc w:val="both"/>
        <w:rPr>
          <w:rFonts w:cs="Arial"/>
        </w:rPr>
      </w:pPr>
      <w:r w:rsidRPr="000E5479">
        <w:rPr>
          <w:rFonts w:cs="Arial"/>
        </w:rPr>
        <w:t xml:space="preserve">Yours </w:t>
      </w:r>
      <w:r w:rsidR="00264D11">
        <w:rPr>
          <w:rFonts w:cs="Arial"/>
        </w:rPr>
        <w:t>faithfully</w:t>
      </w:r>
      <w:r w:rsidRPr="000E5479">
        <w:rPr>
          <w:rFonts w:cs="Arial"/>
        </w:rPr>
        <w:t>,</w:t>
      </w:r>
    </w:p>
    <w:p w14:paraId="00E17D6D" w14:textId="4EBE3933" w:rsidR="000831A4" w:rsidRDefault="00893BB5" w:rsidP="000831A4">
      <w:pPr>
        <w:ind w:right="283"/>
        <w:jc w:val="both"/>
        <w:rPr>
          <w:rFonts w:cs="Arial"/>
        </w:rPr>
      </w:pPr>
      <w:r w:rsidRPr="004709FF">
        <w:rPr>
          <w:noProof/>
        </w:rPr>
        <w:drawing>
          <wp:inline distT="0" distB="0" distL="0" distR="0" wp14:anchorId="72A528B9" wp14:editId="3495DFEB">
            <wp:extent cx="1369585" cy="586596"/>
            <wp:effectExtent l="0" t="0" r="2540" b="444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3627" cy="59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565DC" w14:textId="19082150" w:rsidR="00D743BB" w:rsidRPr="00D743BB" w:rsidRDefault="00DA1F2C" w:rsidP="00D743BB">
      <w:pPr>
        <w:pStyle w:val="AddressDateSalutationSignature"/>
        <w:rPr>
          <w:b/>
        </w:rPr>
      </w:pPr>
      <w:r>
        <w:rPr>
          <w:b/>
        </w:rPr>
        <w:t xml:space="preserve">Simone Ward </w:t>
      </w:r>
    </w:p>
    <w:p w14:paraId="2F7189A8" w14:textId="77777777" w:rsidR="000831A4" w:rsidRPr="00321FC6" w:rsidRDefault="0053783A" w:rsidP="000831A4">
      <w:pPr>
        <w:pStyle w:val="AddressDateSalutationSignature"/>
      </w:pPr>
      <w:r>
        <w:t>PLANNER</w:t>
      </w:r>
    </w:p>
    <w:p w14:paraId="31BAC414" w14:textId="77777777" w:rsidR="000831A4" w:rsidRDefault="000831A4" w:rsidP="000831A4">
      <w:pPr>
        <w:rPr>
          <w:rFonts w:cs="Arial"/>
        </w:rPr>
      </w:pPr>
    </w:p>
    <w:p w14:paraId="65010922" w14:textId="77777777" w:rsidR="000831A4" w:rsidRDefault="000831A4" w:rsidP="000831A4">
      <w:pPr>
        <w:rPr>
          <w:rFonts w:cs="Arial"/>
        </w:rPr>
      </w:pPr>
    </w:p>
    <w:p w14:paraId="73C83D55" w14:textId="77777777" w:rsidR="00955F61" w:rsidRDefault="00955F61" w:rsidP="00C87860">
      <w:pPr>
        <w:rPr>
          <w:rFonts w:cs="Arial"/>
        </w:rPr>
      </w:pPr>
    </w:p>
    <w:sectPr w:rsidR="00955F61" w:rsidSect="00CD2842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1871" w:right="708" w:bottom="1560" w:left="1418" w:header="709" w:footer="380" w:gutter="0"/>
      <w:paperSrc w:first="2" w:other="2"/>
      <w:pgNumType w:start="1"/>
      <w:cols w:space="720"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D652C" w14:textId="77777777" w:rsidR="007C4F6F" w:rsidRDefault="007C4F6F">
      <w:r>
        <w:separator/>
      </w:r>
    </w:p>
  </w:endnote>
  <w:endnote w:type="continuationSeparator" w:id="0">
    <w:p w14:paraId="3DA1B7E4" w14:textId="77777777" w:rsidR="007C4F6F" w:rsidRDefault="007C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7B25" w14:textId="77777777" w:rsidR="000831A4" w:rsidRPr="00737E99" w:rsidRDefault="000831A4" w:rsidP="000831A4">
    <w:pPr>
      <w:pStyle w:val="Footer"/>
      <w:jc w:val="right"/>
      <w:rPr>
        <w:rFonts w:cs="Arial"/>
        <w:b/>
        <w:color w:val="7F7F7F"/>
        <w:sz w:val="16"/>
        <w:szCs w:val="16"/>
      </w:rPr>
    </w:pPr>
    <w:r w:rsidRPr="00737E99">
      <w:rPr>
        <w:rFonts w:cs="Arial"/>
        <w:b/>
        <w:color w:val="7F7F7F"/>
        <w:sz w:val="16"/>
        <w:szCs w:val="16"/>
      </w:rPr>
      <w:t xml:space="preserve">Page </w:t>
    </w:r>
    <w:r w:rsidRPr="00737E99">
      <w:rPr>
        <w:rFonts w:cs="Arial"/>
        <w:b/>
        <w:color w:val="7F7F7F"/>
        <w:sz w:val="16"/>
        <w:szCs w:val="16"/>
      </w:rPr>
      <w:fldChar w:fldCharType="begin"/>
    </w:r>
    <w:r w:rsidRPr="00737E99">
      <w:rPr>
        <w:rFonts w:cs="Arial"/>
        <w:b/>
        <w:color w:val="7F7F7F"/>
        <w:sz w:val="16"/>
        <w:szCs w:val="16"/>
      </w:rPr>
      <w:instrText xml:space="preserve"> PAGE   \* MERGEFORMAT </w:instrText>
    </w:r>
    <w:r w:rsidRPr="00737E99">
      <w:rPr>
        <w:rFonts w:cs="Arial"/>
        <w:b/>
        <w:color w:val="7F7F7F"/>
        <w:sz w:val="16"/>
        <w:szCs w:val="16"/>
      </w:rPr>
      <w:fldChar w:fldCharType="separate"/>
    </w:r>
    <w:r w:rsidR="00905189">
      <w:rPr>
        <w:rFonts w:cs="Arial"/>
        <w:b/>
        <w:noProof/>
        <w:color w:val="7F7F7F"/>
        <w:sz w:val="16"/>
        <w:szCs w:val="16"/>
      </w:rPr>
      <w:t>2</w:t>
    </w:r>
    <w:r w:rsidRPr="00737E99">
      <w:rPr>
        <w:rFonts w:cs="Arial"/>
        <w:b/>
        <w:noProof/>
        <w:color w:val="7F7F7F"/>
        <w:sz w:val="16"/>
        <w:szCs w:val="16"/>
      </w:rPr>
      <w:fldChar w:fldCharType="end"/>
    </w:r>
  </w:p>
  <w:p w14:paraId="3223164E" w14:textId="77777777" w:rsidR="000831A4" w:rsidRDefault="00083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8C71" w14:textId="63751DE5" w:rsidR="000831A4" w:rsidRPr="00321FC6" w:rsidRDefault="008139F1" w:rsidP="00A81CB4">
    <w:pPr>
      <w:pStyle w:val="Footer"/>
      <w:ind w:left="4487" w:firstLine="4153"/>
      <w:jc w:val="center"/>
      <w:rPr>
        <w:rFonts w:cs="Arial"/>
        <w:b/>
        <w:color w:val="7F7F7F"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CB7C16C" wp14:editId="086345B0">
              <wp:simplePos x="0" y="0"/>
              <wp:positionH relativeFrom="column">
                <wp:posOffset>-289560</wp:posOffset>
              </wp:positionH>
              <wp:positionV relativeFrom="paragraph">
                <wp:posOffset>-199390</wp:posOffset>
              </wp:positionV>
              <wp:extent cx="1503045" cy="440690"/>
              <wp:effectExtent l="0" t="0" r="0" b="0"/>
              <wp:wrapSquare wrapText="bothSides"/>
              <wp:docPr id="1883909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3045" cy="440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AF64F" w14:textId="77777777" w:rsidR="001A3E67" w:rsidRDefault="001A3E67" w:rsidP="001A3E67">
                          <w:pPr>
                            <w:ind w:firstLine="142"/>
                          </w:pPr>
                        </w:p>
                        <w:p w14:paraId="3FE82072" w14:textId="77777777" w:rsidR="001A3E67" w:rsidRDefault="00A81CB4" w:rsidP="001A3E67">
                          <w:pPr>
                            <w:ind w:firstLine="142"/>
                          </w:pPr>
                          <w:r>
                            <w:t xml:space="preserve">   </w:t>
                          </w:r>
                          <w:r w:rsidR="001A3E67">
                            <w:t>Regulated by RICS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B7C16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2.8pt;margin-top:-15.7pt;width:118.35pt;height:34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" stroked="f">
              <v:textbox>
                <w:txbxContent>
                  <w:p w14:paraId="5C9AF64F" w14:textId="77777777" w:rsidR="001A3E67" w:rsidRDefault="001A3E67" w:rsidP="001A3E67">
                    <w:pPr>
                      <w:ind w:firstLine="142"/>
                    </w:pPr>
                  </w:p>
                  <w:p w14:paraId="3FE82072" w14:textId="77777777" w:rsidR="001A3E67" w:rsidRDefault="00A81CB4" w:rsidP="001A3E67">
                    <w:pPr>
                      <w:ind w:firstLine="142"/>
                    </w:pPr>
                    <w:r>
                      <w:t xml:space="preserve">   </w:t>
                    </w:r>
                    <w:r w:rsidR="001A3E67">
                      <w:t>Regulated by RICS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321FC6">
      <w:rPr>
        <w:noProof/>
        <w:sz w:val="16"/>
        <w:szCs w:val="16"/>
        <w:lang w:val="en-US" w:eastAsia="zh-TW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0843D87" wp14:editId="6D3D915E">
              <wp:simplePos x="0" y="0"/>
              <wp:positionH relativeFrom="column">
                <wp:posOffset>5715</wp:posOffset>
              </wp:positionH>
              <wp:positionV relativeFrom="paragraph">
                <wp:posOffset>42545</wp:posOffset>
              </wp:positionV>
              <wp:extent cx="6067425" cy="381635"/>
              <wp:effectExtent l="0" t="0" r="0" b="0"/>
              <wp:wrapNone/>
              <wp:docPr id="77497458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742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76B518" w14:textId="77777777" w:rsidR="00F831BF" w:rsidRDefault="00F831BF" w:rsidP="00F831BF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</w:pPr>
                          <w:r w:rsidRPr="003B0B4F"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  <w:t xml:space="preserve">Hybrid Planning &amp; Development </w:t>
                          </w:r>
                          <w:r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  <w:t xml:space="preserve">Limited </w:t>
                          </w:r>
                          <w:r w:rsidRPr="003B0B4F"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  <w:t xml:space="preserve">is registered in England and Wales No. 10861855. </w:t>
                          </w:r>
                        </w:p>
                        <w:p w14:paraId="690E34C1" w14:textId="3A1B3B71" w:rsidR="00F831BF" w:rsidRPr="003B0B4F" w:rsidRDefault="00F831BF" w:rsidP="001A3E67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</w:pPr>
                          <w:r w:rsidRPr="003B0B4F"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  <w:t xml:space="preserve">Registered Office: </w:t>
                          </w:r>
                          <w:r w:rsidR="00DA1F2C" w:rsidRPr="00DA1F2C">
                            <w:rPr>
                              <w:rFonts w:ascii="Arial Narrow" w:hAnsi="Arial Narrow"/>
                              <w:sz w:val="15"/>
                              <w:szCs w:val="15"/>
                              <w:lang w:val="en-GB"/>
                            </w:rPr>
                            <w:t>463-465 High Street, Lincoln, England, LN5 8JB.</w:t>
                          </w:r>
                        </w:p>
                        <w:p w14:paraId="610AC48D" w14:textId="77777777" w:rsidR="00126685" w:rsidRPr="00321FC6" w:rsidRDefault="00126685" w:rsidP="0005160A">
                          <w:pPr>
                            <w:pStyle w:val="Footer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43D87" id="Text Box 4" o:spid="_x0000_s1028" type="#_x0000_t202" style="position:absolute;left:0;text-align:left;margin-left:.45pt;margin-top:3.35pt;width:477.75pt;height:30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" strokecolor="white">
              <v:textbox>
                <w:txbxContent>
                  <w:p w14:paraId="5476B518" w14:textId="77777777" w:rsidR="00F831BF" w:rsidRDefault="00F831BF" w:rsidP="00F831BF">
                    <w:pPr>
                      <w:pStyle w:val="Footer"/>
                      <w:jc w:val="center"/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</w:pPr>
                    <w:r w:rsidRPr="003B0B4F"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  <w:t xml:space="preserve">Hybrid Planning &amp; Development </w:t>
                    </w:r>
                    <w:r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  <w:t xml:space="preserve">Limited </w:t>
                    </w:r>
                    <w:r w:rsidRPr="003B0B4F"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  <w:t xml:space="preserve">is registered in England and Wales No. 10861855. </w:t>
                    </w:r>
                  </w:p>
                  <w:p w14:paraId="690E34C1" w14:textId="3A1B3B71" w:rsidR="00F831BF" w:rsidRPr="003B0B4F" w:rsidRDefault="00F831BF" w:rsidP="001A3E67">
                    <w:pPr>
                      <w:pStyle w:val="Footer"/>
                      <w:jc w:val="center"/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</w:pPr>
                    <w:r w:rsidRPr="003B0B4F"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  <w:t xml:space="preserve">Registered Office: </w:t>
                    </w:r>
                    <w:r w:rsidR="00DA1F2C" w:rsidRPr="00DA1F2C">
                      <w:rPr>
                        <w:rFonts w:ascii="Arial Narrow" w:hAnsi="Arial Narrow"/>
                        <w:sz w:val="15"/>
                        <w:szCs w:val="15"/>
                        <w:lang w:val="en-GB"/>
                      </w:rPr>
                      <w:t>463-465 High Street, Lincoln, England, LN5 8JB.</w:t>
                    </w:r>
                  </w:p>
                  <w:p w14:paraId="610AC48D" w14:textId="77777777" w:rsidR="00126685" w:rsidRPr="00321FC6" w:rsidRDefault="00126685" w:rsidP="0005160A">
                    <w:pPr>
                      <w:pStyle w:val="Footer"/>
                      <w:jc w:val="center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  <w:r w:rsidR="000831A4" w:rsidRPr="00321FC6">
      <w:rPr>
        <w:rFonts w:cs="Arial"/>
        <w:b/>
        <w:color w:val="7F7F7F"/>
        <w:sz w:val="16"/>
        <w:szCs w:val="16"/>
      </w:rPr>
      <w:t xml:space="preserve">Page </w:t>
    </w:r>
    <w:r w:rsidR="000831A4" w:rsidRPr="00321FC6">
      <w:rPr>
        <w:rFonts w:cs="Arial"/>
        <w:b/>
        <w:color w:val="7F7F7F"/>
        <w:sz w:val="16"/>
        <w:szCs w:val="16"/>
      </w:rPr>
      <w:fldChar w:fldCharType="begin"/>
    </w:r>
    <w:r w:rsidR="000831A4" w:rsidRPr="00321FC6">
      <w:rPr>
        <w:rFonts w:cs="Arial"/>
        <w:b/>
        <w:color w:val="7F7F7F"/>
        <w:sz w:val="16"/>
        <w:szCs w:val="16"/>
      </w:rPr>
      <w:instrText xml:space="preserve"> PAGE   \* MERGEFORMAT </w:instrText>
    </w:r>
    <w:r w:rsidR="000831A4" w:rsidRPr="00321FC6">
      <w:rPr>
        <w:rFonts w:cs="Arial"/>
        <w:b/>
        <w:color w:val="7F7F7F"/>
        <w:sz w:val="16"/>
        <w:szCs w:val="16"/>
      </w:rPr>
      <w:fldChar w:fldCharType="separate"/>
    </w:r>
    <w:r w:rsidR="00905189">
      <w:rPr>
        <w:rFonts w:cs="Arial"/>
        <w:b/>
        <w:noProof/>
        <w:color w:val="7F7F7F"/>
        <w:sz w:val="16"/>
        <w:szCs w:val="16"/>
      </w:rPr>
      <w:t>1</w:t>
    </w:r>
    <w:r w:rsidR="000831A4" w:rsidRPr="00321FC6">
      <w:rPr>
        <w:rFonts w:cs="Arial"/>
        <w:b/>
        <w:noProof/>
        <w:color w:val="7F7F7F"/>
        <w:sz w:val="16"/>
        <w:szCs w:val="16"/>
      </w:rPr>
      <w:fldChar w:fldCharType="end"/>
    </w:r>
  </w:p>
  <w:p w14:paraId="3E73AA23" w14:textId="77777777" w:rsidR="000831A4" w:rsidRDefault="000831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6C8A1" w14:textId="77777777" w:rsidR="007C4F6F" w:rsidRDefault="007C4F6F">
      <w:r>
        <w:separator/>
      </w:r>
    </w:p>
  </w:footnote>
  <w:footnote w:type="continuationSeparator" w:id="0">
    <w:p w14:paraId="743000C7" w14:textId="77777777" w:rsidR="007C4F6F" w:rsidRDefault="007C4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EC73" w14:textId="11655C17" w:rsidR="00A539A9" w:rsidRDefault="008139F1" w:rsidP="000820FF">
    <w:pPr>
      <w:jc w:val="right"/>
    </w:pPr>
    <w:r>
      <w:rPr>
        <w:noProof/>
      </w:rPr>
      <w:drawing>
        <wp:inline distT="0" distB="0" distL="0" distR="0" wp14:anchorId="660B8252" wp14:editId="33244484">
          <wp:extent cx="723265" cy="252730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EDCCAB" w14:textId="77777777" w:rsidR="0005160A" w:rsidRDefault="0005160A" w:rsidP="000516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DCC74" w14:textId="2F8FEA81" w:rsidR="008D4DFC" w:rsidRPr="00770AC7" w:rsidRDefault="008139F1" w:rsidP="00770AC7">
    <w:pPr>
      <w:pStyle w:val="Header"/>
      <w:jc w:val="right"/>
    </w:pPr>
    <w:r w:rsidRPr="00F622B1">
      <w:rPr>
        <w:noProof/>
        <w:lang w:eastAsia="en-GB"/>
      </w:rPr>
      <w:drawing>
        <wp:inline distT="0" distB="0" distL="0" distR="0" wp14:anchorId="62936C89" wp14:editId="3F295432">
          <wp:extent cx="1828800" cy="641350"/>
          <wp:effectExtent l="0" t="0" r="0" b="0"/>
          <wp:docPr id="4" name="Picture 9" descr="Logo_Fuscia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Fuscia 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88F69"/>
    <w:multiLevelType w:val="hybridMultilevel"/>
    <w:tmpl w:val="13C0AA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9218E7"/>
    <w:multiLevelType w:val="hybridMultilevel"/>
    <w:tmpl w:val="F134E532"/>
    <w:lvl w:ilvl="0" w:tplc="E1AE4A5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456A5B96">
      <w:start w:val="3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043E9"/>
    <w:multiLevelType w:val="hybridMultilevel"/>
    <w:tmpl w:val="E4D8E0C8"/>
    <w:lvl w:ilvl="0" w:tplc="E1AE4A5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BEDEE1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54315"/>
    <w:multiLevelType w:val="multilevel"/>
    <w:tmpl w:val="59E2C9BE"/>
    <w:lvl w:ilvl="0">
      <w:start w:val="2"/>
      <w:numFmt w:val="decimal"/>
      <w:lvlText w:val="%1.0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57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86B03C9"/>
    <w:multiLevelType w:val="hybridMultilevel"/>
    <w:tmpl w:val="DF988FA0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257D5B56"/>
    <w:multiLevelType w:val="hybridMultilevel"/>
    <w:tmpl w:val="59C0A03E"/>
    <w:lvl w:ilvl="0" w:tplc="06DED4C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6DC0D54"/>
    <w:multiLevelType w:val="multilevel"/>
    <w:tmpl w:val="3BDEFD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A4D59"/>
    <w:multiLevelType w:val="hybridMultilevel"/>
    <w:tmpl w:val="2AE885DC"/>
    <w:lvl w:ilvl="0" w:tplc="BDC6FD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35537F1"/>
    <w:multiLevelType w:val="hybridMultilevel"/>
    <w:tmpl w:val="CBD66494"/>
    <w:lvl w:ilvl="0" w:tplc="356E0B8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568C47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50A1F86"/>
    <w:multiLevelType w:val="hybridMultilevel"/>
    <w:tmpl w:val="37FABB10"/>
    <w:lvl w:ilvl="0" w:tplc="74EE2F2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733214"/>
    <w:multiLevelType w:val="hybridMultilevel"/>
    <w:tmpl w:val="D1C4CC7E"/>
    <w:lvl w:ilvl="0" w:tplc="527E40BA">
      <w:start w:val="1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0216B"/>
    <w:multiLevelType w:val="multilevel"/>
    <w:tmpl w:val="13C0AA65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6537D6"/>
    <w:multiLevelType w:val="multilevel"/>
    <w:tmpl w:val="AB0A2B5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4EC02C8"/>
    <w:multiLevelType w:val="hybridMultilevel"/>
    <w:tmpl w:val="3BDEFD72"/>
    <w:lvl w:ilvl="0" w:tplc="DDA8F9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BEDEE1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22322"/>
    <w:multiLevelType w:val="hybridMultilevel"/>
    <w:tmpl w:val="F560EED4"/>
    <w:lvl w:ilvl="0" w:tplc="5BA2E3F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72701B"/>
    <w:multiLevelType w:val="hybridMultilevel"/>
    <w:tmpl w:val="F664F38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sz w:val="20"/>
        <w:szCs w:val="20"/>
      </w:rPr>
    </w:lvl>
    <w:lvl w:ilvl="1" w:tplc="BEDEE1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30E35"/>
    <w:multiLevelType w:val="hybridMultilevel"/>
    <w:tmpl w:val="5B8EB51E"/>
    <w:lvl w:ilvl="0" w:tplc="527E40BA">
      <w:start w:val="1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07500"/>
    <w:multiLevelType w:val="hybridMultilevel"/>
    <w:tmpl w:val="E5DE1E96"/>
    <w:lvl w:ilvl="0" w:tplc="AEA44F9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073672">
    <w:abstractNumId w:val="3"/>
  </w:num>
  <w:num w:numId="2" w16cid:durableId="279261231">
    <w:abstractNumId w:val="13"/>
  </w:num>
  <w:num w:numId="3" w16cid:durableId="774598633">
    <w:abstractNumId w:val="1"/>
  </w:num>
  <w:num w:numId="4" w16cid:durableId="515852808">
    <w:abstractNumId w:val="12"/>
  </w:num>
  <w:num w:numId="5" w16cid:durableId="1427312693">
    <w:abstractNumId w:val="8"/>
  </w:num>
  <w:num w:numId="6" w16cid:durableId="1654410644">
    <w:abstractNumId w:val="6"/>
  </w:num>
  <w:num w:numId="7" w16cid:durableId="1566523848">
    <w:abstractNumId w:val="2"/>
  </w:num>
  <w:num w:numId="8" w16cid:durableId="1507208662">
    <w:abstractNumId w:val="0"/>
  </w:num>
  <w:num w:numId="9" w16cid:durableId="419958546">
    <w:abstractNumId w:val="11"/>
  </w:num>
  <w:num w:numId="10" w16cid:durableId="1550921091">
    <w:abstractNumId w:val="7"/>
  </w:num>
  <w:num w:numId="11" w16cid:durableId="1101992877">
    <w:abstractNumId w:val="9"/>
  </w:num>
  <w:num w:numId="12" w16cid:durableId="104809952">
    <w:abstractNumId w:val="14"/>
  </w:num>
  <w:num w:numId="13" w16cid:durableId="1466041463">
    <w:abstractNumId w:val="16"/>
  </w:num>
  <w:num w:numId="14" w16cid:durableId="2076662735">
    <w:abstractNumId w:val="10"/>
  </w:num>
  <w:num w:numId="15" w16cid:durableId="1610359252">
    <w:abstractNumId w:val="15"/>
  </w:num>
  <w:num w:numId="16" w16cid:durableId="189686280">
    <w:abstractNumId w:val="17"/>
  </w:num>
  <w:num w:numId="17" w16cid:durableId="685788188">
    <w:abstractNumId w:val="4"/>
  </w:num>
  <w:num w:numId="18" w16cid:durableId="88357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CreatedBy" w:val="lwcxd"/>
    <w:docVar w:name="DMSCreatedDate" w:val="21/03/2005 09:03:38"/>
    <w:docVar w:name="DMSDir1" w:val="Mr Tsiattalou"/>
    <w:docVar w:name="DMSDir2" w:val="the wilderness"/>
    <w:docVar w:name="DMSDir3" w:val="planning"/>
    <w:docVar w:name="DMSDocId" w:val="B0020067"/>
    <w:docVar w:name="DMSEditedBy" w:val="lwcxd"/>
    <w:docVar w:name="DMSEditedDate" w:val="21/03/2005 09:03:38"/>
  </w:docVars>
  <w:rsids>
    <w:rsidRoot w:val="000820FF"/>
    <w:rsid w:val="00006823"/>
    <w:rsid w:val="000075A1"/>
    <w:rsid w:val="000100B2"/>
    <w:rsid w:val="000131E6"/>
    <w:rsid w:val="000157F3"/>
    <w:rsid w:val="000211DC"/>
    <w:rsid w:val="0002297F"/>
    <w:rsid w:val="00023684"/>
    <w:rsid w:val="00026236"/>
    <w:rsid w:val="00031DE0"/>
    <w:rsid w:val="00034747"/>
    <w:rsid w:val="0003543F"/>
    <w:rsid w:val="0003683B"/>
    <w:rsid w:val="0003761F"/>
    <w:rsid w:val="000451CE"/>
    <w:rsid w:val="00047BB0"/>
    <w:rsid w:val="000510A7"/>
    <w:rsid w:val="0005160A"/>
    <w:rsid w:val="000522D4"/>
    <w:rsid w:val="00052786"/>
    <w:rsid w:val="000556E8"/>
    <w:rsid w:val="0006253C"/>
    <w:rsid w:val="00067093"/>
    <w:rsid w:val="0007059B"/>
    <w:rsid w:val="000754AE"/>
    <w:rsid w:val="000754F5"/>
    <w:rsid w:val="000820FF"/>
    <w:rsid w:val="000831A4"/>
    <w:rsid w:val="00094D61"/>
    <w:rsid w:val="000A4AC1"/>
    <w:rsid w:val="000B2A03"/>
    <w:rsid w:val="000B6952"/>
    <w:rsid w:val="000C45BA"/>
    <w:rsid w:val="000C5823"/>
    <w:rsid w:val="000D09DF"/>
    <w:rsid w:val="000D2B32"/>
    <w:rsid w:val="000D2E7A"/>
    <w:rsid w:val="000D74A5"/>
    <w:rsid w:val="000E34BD"/>
    <w:rsid w:val="000E4A88"/>
    <w:rsid w:val="000E727A"/>
    <w:rsid w:val="000F2E56"/>
    <w:rsid w:val="000F7B5A"/>
    <w:rsid w:val="00101E39"/>
    <w:rsid w:val="00104944"/>
    <w:rsid w:val="00112948"/>
    <w:rsid w:val="00113147"/>
    <w:rsid w:val="001139BB"/>
    <w:rsid w:val="00121534"/>
    <w:rsid w:val="00123BFB"/>
    <w:rsid w:val="00126685"/>
    <w:rsid w:val="00132066"/>
    <w:rsid w:val="00134028"/>
    <w:rsid w:val="00137E5A"/>
    <w:rsid w:val="0014077B"/>
    <w:rsid w:val="00154B50"/>
    <w:rsid w:val="00154CE7"/>
    <w:rsid w:val="00154EDA"/>
    <w:rsid w:val="001601C2"/>
    <w:rsid w:val="00163357"/>
    <w:rsid w:val="001661ED"/>
    <w:rsid w:val="0016665A"/>
    <w:rsid w:val="00167617"/>
    <w:rsid w:val="001721BE"/>
    <w:rsid w:val="001809B8"/>
    <w:rsid w:val="0018314A"/>
    <w:rsid w:val="00186C33"/>
    <w:rsid w:val="001871A2"/>
    <w:rsid w:val="00191155"/>
    <w:rsid w:val="00192C1D"/>
    <w:rsid w:val="001967BD"/>
    <w:rsid w:val="00197E58"/>
    <w:rsid w:val="001A12E8"/>
    <w:rsid w:val="001A3E67"/>
    <w:rsid w:val="001A57ED"/>
    <w:rsid w:val="001A73BA"/>
    <w:rsid w:val="001B62F6"/>
    <w:rsid w:val="001B7792"/>
    <w:rsid w:val="001C137D"/>
    <w:rsid w:val="001C1C22"/>
    <w:rsid w:val="001C1CCE"/>
    <w:rsid w:val="001C22BF"/>
    <w:rsid w:val="001C2A78"/>
    <w:rsid w:val="001C3FE7"/>
    <w:rsid w:val="001C41E7"/>
    <w:rsid w:val="001C7982"/>
    <w:rsid w:val="001D184F"/>
    <w:rsid w:val="001D601F"/>
    <w:rsid w:val="001D6CC5"/>
    <w:rsid w:val="002105D7"/>
    <w:rsid w:val="002113E2"/>
    <w:rsid w:val="00211D1A"/>
    <w:rsid w:val="00211E3B"/>
    <w:rsid w:val="00213CFA"/>
    <w:rsid w:val="0021490B"/>
    <w:rsid w:val="002149B8"/>
    <w:rsid w:val="0022343B"/>
    <w:rsid w:val="00224F50"/>
    <w:rsid w:val="002257E2"/>
    <w:rsid w:val="002271C6"/>
    <w:rsid w:val="002274B4"/>
    <w:rsid w:val="00232654"/>
    <w:rsid w:val="00232D20"/>
    <w:rsid w:val="00251D8B"/>
    <w:rsid w:val="00253055"/>
    <w:rsid w:val="00256D59"/>
    <w:rsid w:val="00257740"/>
    <w:rsid w:val="00257B3B"/>
    <w:rsid w:val="00263504"/>
    <w:rsid w:val="00264D11"/>
    <w:rsid w:val="00265FD3"/>
    <w:rsid w:val="0026688D"/>
    <w:rsid w:val="00272955"/>
    <w:rsid w:val="002815B8"/>
    <w:rsid w:val="00282653"/>
    <w:rsid w:val="00285392"/>
    <w:rsid w:val="0028676F"/>
    <w:rsid w:val="00287A00"/>
    <w:rsid w:val="00292D30"/>
    <w:rsid w:val="00297BE4"/>
    <w:rsid w:val="002A04F1"/>
    <w:rsid w:val="002A1F84"/>
    <w:rsid w:val="002A2D61"/>
    <w:rsid w:val="002A6617"/>
    <w:rsid w:val="002B0331"/>
    <w:rsid w:val="002C1585"/>
    <w:rsid w:val="002C21CA"/>
    <w:rsid w:val="002C6456"/>
    <w:rsid w:val="002D1FE5"/>
    <w:rsid w:val="002D2BAC"/>
    <w:rsid w:val="002D3CD8"/>
    <w:rsid w:val="002D737A"/>
    <w:rsid w:val="002E3F53"/>
    <w:rsid w:val="002E42D1"/>
    <w:rsid w:val="002E4649"/>
    <w:rsid w:val="002E4B9A"/>
    <w:rsid w:val="002E619C"/>
    <w:rsid w:val="002E7240"/>
    <w:rsid w:val="002F52F3"/>
    <w:rsid w:val="003004B4"/>
    <w:rsid w:val="00301B30"/>
    <w:rsid w:val="00307538"/>
    <w:rsid w:val="00321FC6"/>
    <w:rsid w:val="00323969"/>
    <w:rsid w:val="00323A75"/>
    <w:rsid w:val="00324FDF"/>
    <w:rsid w:val="003276E4"/>
    <w:rsid w:val="00330110"/>
    <w:rsid w:val="0033066E"/>
    <w:rsid w:val="00330E26"/>
    <w:rsid w:val="003353F0"/>
    <w:rsid w:val="00337194"/>
    <w:rsid w:val="00337778"/>
    <w:rsid w:val="00341E97"/>
    <w:rsid w:val="00346011"/>
    <w:rsid w:val="0034666F"/>
    <w:rsid w:val="003529B1"/>
    <w:rsid w:val="003533BD"/>
    <w:rsid w:val="00356F59"/>
    <w:rsid w:val="00362D39"/>
    <w:rsid w:val="00363940"/>
    <w:rsid w:val="00373630"/>
    <w:rsid w:val="003736D7"/>
    <w:rsid w:val="003773FF"/>
    <w:rsid w:val="00390F56"/>
    <w:rsid w:val="003959ED"/>
    <w:rsid w:val="00396096"/>
    <w:rsid w:val="003A01C9"/>
    <w:rsid w:val="003A2394"/>
    <w:rsid w:val="003A5161"/>
    <w:rsid w:val="003A6F4C"/>
    <w:rsid w:val="003B03A5"/>
    <w:rsid w:val="003B072E"/>
    <w:rsid w:val="003B153A"/>
    <w:rsid w:val="003B200B"/>
    <w:rsid w:val="003B397A"/>
    <w:rsid w:val="003B622F"/>
    <w:rsid w:val="003B6C50"/>
    <w:rsid w:val="003C1312"/>
    <w:rsid w:val="003C689B"/>
    <w:rsid w:val="003C6BDD"/>
    <w:rsid w:val="003D2E23"/>
    <w:rsid w:val="003D7334"/>
    <w:rsid w:val="003E00C9"/>
    <w:rsid w:val="003E0B9B"/>
    <w:rsid w:val="003E0F21"/>
    <w:rsid w:val="003E172F"/>
    <w:rsid w:val="003E43A8"/>
    <w:rsid w:val="003E6292"/>
    <w:rsid w:val="003F2ECE"/>
    <w:rsid w:val="003F383B"/>
    <w:rsid w:val="003F3DFF"/>
    <w:rsid w:val="003F50D4"/>
    <w:rsid w:val="00401D47"/>
    <w:rsid w:val="00411DC9"/>
    <w:rsid w:val="00414000"/>
    <w:rsid w:val="004144EF"/>
    <w:rsid w:val="00414F57"/>
    <w:rsid w:val="00415912"/>
    <w:rsid w:val="00416E15"/>
    <w:rsid w:val="004208D5"/>
    <w:rsid w:val="00434FAC"/>
    <w:rsid w:val="00441390"/>
    <w:rsid w:val="00442515"/>
    <w:rsid w:val="00444F6E"/>
    <w:rsid w:val="00452777"/>
    <w:rsid w:val="004528A0"/>
    <w:rsid w:val="004622C8"/>
    <w:rsid w:val="0046295C"/>
    <w:rsid w:val="0046486F"/>
    <w:rsid w:val="00465D2B"/>
    <w:rsid w:val="004718AD"/>
    <w:rsid w:val="00475541"/>
    <w:rsid w:val="004756EC"/>
    <w:rsid w:val="004776AE"/>
    <w:rsid w:val="004802DC"/>
    <w:rsid w:val="004849F9"/>
    <w:rsid w:val="004861FD"/>
    <w:rsid w:val="00486F0C"/>
    <w:rsid w:val="00491EBF"/>
    <w:rsid w:val="004933B6"/>
    <w:rsid w:val="00493479"/>
    <w:rsid w:val="00494DED"/>
    <w:rsid w:val="004A50D5"/>
    <w:rsid w:val="004B0748"/>
    <w:rsid w:val="004B221B"/>
    <w:rsid w:val="004B5987"/>
    <w:rsid w:val="004B7316"/>
    <w:rsid w:val="004C2CBB"/>
    <w:rsid w:val="004C6DC3"/>
    <w:rsid w:val="004C7203"/>
    <w:rsid w:val="004D18D5"/>
    <w:rsid w:val="004D20C0"/>
    <w:rsid w:val="004D4F5A"/>
    <w:rsid w:val="004D697C"/>
    <w:rsid w:val="004E1326"/>
    <w:rsid w:val="004E224F"/>
    <w:rsid w:val="004E2284"/>
    <w:rsid w:val="004E55EA"/>
    <w:rsid w:val="004E59CF"/>
    <w:rsid w:val="004E7926"/>
    <w:rsid w:val="004F0FBD"/>
    <w:rsid w:val="004F1885"/>
    <w:rsid w:val="004F1D5A"/>
    <w:rsid w:val="004F1E25"/>
    <w:rsid w:val="0050022F"/>
    <w:rsid w:val="00500889"/>
    <w:rsid w:val="00502505"/>
    <w:rsid w:val="005031E9"/>
    <w:rsid w:val="00511BBD"/>
    <w:rsid w:val="00512895"/>
    <w:rsid w:val="00513124"/>
    <w:rsid w:val="005156F2"/>
    <w:rsid w:val="0052417D"/>
    <w:rsid w:val="005267AE"/>
    <w:rsid w:val="00531167"/>
    <w:rsid w:val="00535D90"/>
    <w:rsid w:val="0053783A"/>
    <w:rsid w:val="00537C5B"/>
    <w:rsid w:val="0054603C"/>
    <w:rsid w:val="005518FF"/>
    <w:rsid w:val="00563FB6"/>
    <w:rsid w:val="005656FA"/>
    <w:rsid w:val="005700F2"/>
    <w:rsid w:val="0057116B"/>
    <w:rsid w:val="00572E41"/>
    <w:rsid w:val="005737A2"/>
    <w:rsid w:val="00575111"/>
    <w:rsid w:val="0057624A"/>
    <w:rsid w:val="00577576"/>
    <w:rsid w:val="00580E5A"/>
    <w:rsid w:val="005818F7"/>
    <w:rsid w:val="00587416"/>
    <w:rsid w:val="005A04D8"/>
    <w:rsid w:val="005A32A3"/>
    <w:rsid w:val="005A6C7B"/>
    <w:rsid w:val="005A7FFD"/>
    <w:rsid w:val="005B3832"/>
    <w:rsid w:val="005B647A"/>
    <w:rsid w:val="005B6F37"/>
    <w:rsid w:val="005B7C6D"/>
    <w:rsid w:val="005C00A7"/>
    <w:rsid w:val="005C1AE0"/>
    <w:rsid w:val="005C3BE0"/>
    <w:rsid w:val="005C3FDD"/>
    <w:rsid w:val="005D39FB"/>
    <w:rsid w:val="005D718D"/>
    <w:rsid w:val="005E0DD6"/>
    <w:rsid w:val="005E59F4"/>
    <w:rsid w:val="00603148"/>
    <w:rsid w:val="00607C61"/>
    <w:rsid w:val="00610E0A"/>
    <w:rsid w:val="00620DEC"/>
    <w:rsid w:val="006223BC"/>
    <w:rsid w:val="00627A32"/>
    <w:rsid w:val="00627EC7"/>
    <w:rsid w:val="006301E3"/>
    <w:rsid w:val="006307CF"/>
    <w:rsid w:val="00634581"/>
    <w:rsid w:val="006347DB"/>
    <w:rsid w:val="00637BA3"/>
    <w:rsid w:val="006438E7"/>
    <w:rsid w:val="00643AB6"/>
    <w:rsid w:val="00644DC3"/>
    <w:rsid w:val="00644E65"/>
    <w:rsid w:val="00650C91"/>
    <w:rsid w:val="00657EBC"/>
    <w:rsid w:val="0066188F"/>
    <w:rsid w:val="00664151"/>
    <w:rsid w:val="0067215B"/>
    <w:rsid w:val="006745B2"/>
    <w:rsid w:val="00675D75"/>
    <w:rsid w:val="00680FBF"/>
    <w:rsid w:val="00684F7E"/>
    <w:rsid w:val="00685C1E"/>
    <w:rsid w:val="0068730F"/>
    <w:rsid w:val="00690843"/>
    <w:rsid w:val="006929CA"/>
    <w:rsid w:val="00696B15"/>
    <w:rsid w:val="006975B8"/>
    <w:rsid w:val="006A2059"/>
    <w:rsid w:val="006A27A5"/>
    <w:rsid w:val="006A37CC"/>
    <w:rsid w:val="006B2CB8"/>
    <w:rsid w:val="006B3B26"/>
    <w:rsid w:val="006C573D"/>
    <w:rsid w:val="006D0FA3"/>
    <w:rsid w:val="006D7085"/>
    <w:rsid w:val="006E07FF"/>
    <w:rsid w:val="006E7683"/>
    <w:rsid w:val="006F19CC"/>
    <w:rsid w:val="006F5190"/>
    <w:rsid w:val="006F5F90"/>
    <w:rsid w:val="006F628D"/>
    <w:rsid w:val="00701610"/>
    <w:rsid w:val="00701D57"/>
    <w:rsid w:val="00711652"/>
    <w:rsid w:val="00713BE3"/>
    <w:rsid w:val="0071641F"/>
    <w:rsid w:val="007167D8"/>
    <w:rsid w:val="00720465"/>
    <w:rsid w:val="00720C3B"/>
    <w:rsid w:val="00726333"/>
    <w:rsid w:val="0072719B"/>
    <w:rsid w:val="00731CF9"/>
    <w:rsid w:val="00732C4F"/>
    <w:rsid w:val="007374D1"/>
    <w:rsid w:val="00737D56"/>
    <w:rsid w:val="00737E99"/>
    <w:rsid w:val="007409E2"/>
    <w:rsid w:val="00743E4C"/>
    <w:rsid w:val="00744D91"/>
    <w:rsid w:val="00745986"/>
    <w:rsid w:val="007506AD"/>
    <w:rsid w:val="00751189"/>
    <w:rsid w:val="007523DC"/>
    <w:rsid w:val="007528BA"/>
    <w:rsid w:val="007566EB"/>
    <w:rsid w:val="0076082D"/>
    <w:rsid w:val="00762FF9"/>
    <w:rsid w:val="007655D9"/>
    <w:rsid w:val="007657C6"/>
    <w:rsid w:val="00766627"/>
    <w:rsid w:val="00770AC7"/>
    <w:rsid w:val="0077373C"/>
    <w:rsid w:val="0077540B"/>
    <w:rsid w:val="00780EC0"/>
    <w:rsid w:val="00784BE8"/>
    <w:rsid w:val="00785C1C"/>
    <w:rsid w:val="00786C2C"/>
    <w:rsid w:val="007870CC"/>
    <w:rsid w:val="00790A8C"/>
    <w:rsid w:val="00791FD9"/>
    <w:rsid w:val="00793F53"/>
    <w:rsid w:val="00797208"/>
    <w:rsid w:val="00797E51"/>
    <w:rsid w:val="007A2E04"/>
    <w:rsid w:val="007A40A6"/>
    <w:rsid w:val="007A5829"/>
    <w:rsid w:val="007B016D"/>
    <w:rsid w:val="007B1B23"/>
    <w:rsid w:val="007B4F64"/>
    <w:rsid w:val="007B57CB"/>
    <w:rsid w:val="007B6653"/>
    <w:rsid w:val="007C21DE"/>
    <w:rsid w:val="007C48FA"/>
    <w:rsid w:val="007C4F1D"/>
    <w:rsid w:val="007C4F6F"/>
    <w:rsid w:val="007C7E8F"/>
    <w:rsid w:val="007D051C"/>
    <w:rsid w:val="007D1CD8"/>
    <w:rsid w:val="007D277E"/>
    <w:rsid w:val="007D4426"/>
    <w:rsid w:val="007E6F31"/>
    <w:rsid w:val="007E7EBC"/>
    <w:rsid w:val="007F0EC7"/>
    <w:rsid w:val="007F4569"/>
    <w:rsid w:val="007F46D4"/>
    <w:rsid w:val="007F6E64"/>
    <w:rsid w:val="00800FE3"/>
    <w:rsid w:val="0080184C"/>
    <w:rsid w:val="008022C6"/>
    <w:rsid w:val="00802481"/>
    <w:rsid w:val="0081103F"/>
    <w:rsid w:val="008139F1"/>
    <w:rsid w:val="008143DA"/>
    <w:rsid w:val="00817209"/>
    <w:rsid w:val="00823D2B"/>
    <w:rsid w:val="00827815"/>
    <w:rsid w:val="00830E01"/>
    <w:rsid w:val="00836543"/>
    <w:rsid w:val="00837114"/>
    <w:rsid w:val="0083775D"/>
    <w:rsid w:val="00842B82"/>
    <w:rsid w:val="00847875"/>
    <w:rsid w:val="008541F6"/>
    <w:rsid w:val="008550A6"/>
    <w:rsid w:val="00855102"/>
    <w:rsid w:val="008611B2"/>
    <w:rsid w:val="00863E7F"/>
    <w:rsid w:val="0086631F"/>
    <w:rsid w:val="00866575"/>
    <w:rsid w:val="0086796B"/>
    <w:rsid w:val="0087486C"/>
    <w:rsid w:val="00874CE1"/>
    <w:rsid w:val="0087659F"/>
    <w:rsid w:val="0087786A"/>
    <w:rsid w:val="00882DF2"/>
    <w:rsid w:val="0088621B"/>
    <w:rsid w:val="008904EB"/>
    <w:rsid w:val="0089378F"/>
    <w:rsid w:val="00893BB5"/>
    <w:rsid w:val="00896EFA"/>
    <w:rsid w:val="008A0697"/>
    <w:rsid w:val="008A1641"/>
    <w:rsid w:val="008A37E7"/>
    <w:rsid w:val="008A4094"/>
    <w:rsid w:val="008A47BF"/>
    <w:rsid w:val="008A73AD"/>
    <w:rsid w:val="008B3D9E"/>
    <w:rsid w:val="008B52CE"/>
    <w:rsid w:val="008C139D"/>
    <w:rsid w:val="008C4096"/>
    <w:rsid w:val="008D0E7B"/>
    <w:rsid w:val="008D1A44"/>
    <w:rsid w:val="008D2287"/>
    <w:rsid w:val="008D2C78"/>
    <w:rsid w:val="008D4DFC"/>
    <w:rsid w:val="008D6242"/>
    <w:rsid w:val="008D6988"/>
    <w:rsid w:val="008F4146"/>
    <w:rsid w:val="008F6AE7"/>
    <w:rsid w:val="008F6E64"/>
    <w:rsid w:val="00904962"/>
    <w:rsid w:val="00905189"/>
    <w:rsid w:val="00911120"/>
    <w:rsid w:val="00915D97"/>
    <w:rsid w:val="0092117D"/>
    <w:rsid w:val="009308CA"/>
    <w:rsid w:val="00930A46"/>
    <w:rsid w:val="00932890"/>
    <w:rsid w:val="00940675"/>
    <w:rsid w:val="00955F61"/>
    <w:rsid w:val="00956B1A"/>
    <w:rsid w:val="009628BF"/>
    <w:rsid w:val="00963C50"/>
    <w:rsid w:val="00966DEB"/>
    <w:rsid w:val="00974D8A"/>
    <w:rsid w:val="009757C1"/>
    <w:rsid w:val="00977111"/>
    <w:rsid w:val="0098355D"/>
    <w:rsid w:val="00987231"/>
    <w:rsid w:val="009932A6"/>
    <w:rsid w:val="0099415D"/>
    <w:rsid w:val="009944D2"/>
    <w:rsid w:val="009963FA"/>
    <w:rsid w:val="00996AB6"/>
    <w:rsid w:val="009A00B0"/>
    <w:rsid w:val="009A0B69"/>
    <w:rsid w:val="009A1625"/>
    <w:rsid w:val="009A4719"/>
    <w:rsid w:val="009A5F74"/>
    <w:rsid w:val="009B7FD1"/>
    <w:rsid w:val="009C4658"/>
    <w:rsid w:val="009D2793"/>
    <w:rsid w:val="009D40E3"/>
    <w:rsid w:val="009D4259"/>
    <w:rsid w:val="009D7595"/>
    <w:rsid w:val="009D7ED2"/>
    <w:rsid w:val="009E15A4"/>
    <w:rsid w:val="009E172F"/>
    <w:rsid w:val="009E2467"/>
    <w:rsid w:val="009E24FD"/>
    <w:rsid w:val="009E48D0"/>
    <w:rsid w:val="009E66F8"/>
    <w:rsid w:val="009E7C67"/>
    <w:rsid w:val="009E7EA8"/>
    <w:rsid w:val="009F09B5"/>
    <w:rsid w:val="009F292F"/>
    <w:rsid w:val="00A106F5"/>
    <w:rsid w:val="00A13CEF"/>
    <w:rsid w:val="00A14323"/>
    <w:rsid w:val="00A17335"/>
    <w:rsid w:val="00A2516F"/>
    <w:rsid w:val="00A25D88"/>
    <w:rsid w:val="00A26389"/>
    <w:rsid w:val="00A27449"/>
    <w:rsid w:val="00A320AF"/>
    <w:rsid w:val="00A33368"/>
    <w:rsid w:val="00A34F33"/>
    <w:rsid w:val="00A43602"/>
    <w:rsid w:val="00A46E79"/>
    <w:rsid w:val="00A51217"/>
    <w:rsid w:val="00A539A9"/>
    <w:rsid w:val="00A551B5"/>
    <w:rsid w:val="00A605C8"/>
    <w:rsid w:val="00A614C9"/>
    <w:rsid w:val="00A66063"/>
    <w:rsid w:val="00A74AA0"/>
    <w:rsid w:val="00A81CB4"/>
    <w:rsid w:val="00A86597"/>
    <w:rsid w:val="00A87BA3"/>
    <w:rsid w:val="00A91B44"/>
    <w:rsid w:val="00A93C95"/>
    <w:rsid w:val="00A95647"/>
    <w:rsid w:val="00AA49C2"/>
    <w:rsid w:val="00AA5EDF"/>
    <w:rsid w:val="00AA7196"/>
    <w:rsid w:val="00AB2C96"/>
    <w:rsid w:val="00AC2AB4"/>
    <w:rsid w:val="00AD1B48"/>
    <w:rsid w:val="00AD3991"/>
    <w:rsid w:val="00AD5D66"/>
    <w:rsid w:val="00AF22DD"/>
    <w:rsid w:val="00AF22FA"/>
    <w:rsid w:val="00AF332C"/>
    <w:rsid w:val="00AF3B3B"/>
    <w:rsid w:val="00AF478E"/>
    <w:rsid w:val="00AF4C01"/>
    <w:rsid w:val="00AF6E6E"/>
    <w:rsid w:val="00B003FF"/>
    <w:rsid w:val="00B05127"/>
    <w:rsid w:val="00B0633B"/>
    <w:rsid w:val="00B14121"/>
    <w:rsid w:val="00B142CE"/>
    <w:rsid w:val="00B14449"/>
    <w:rsid w:val="00B33067"/>
    <w:rsid w:val="00B40D0E"/>
    <w:rsid w:val="00B43503"/>
    <w:rsid w:val="00B50E95"/>
    <w:rsid w:val="00B50F06"/>
    <w:rsid w:val="00B54031"/>
    <w:rsid w:val="00B55217"/>
    <w:rsid w:val="00B5643C"/>
    <w:rsid w:val="00B601E2"/>
    <w:rsid w:val="00B628F3"/>
    <w:rsid w:val="00B648FD"/>
    <w:rsid w:val="00B65BEA"/>
    <w:rsid w:val="00B67A9E"/>
    <w:rsid w:val="00B67B37"/>
    <w:rsid w:val="00B812B0"/>
    <w:rsid w:val="00B830F9"/>
    <w:rsid w:val="00B8540A"/>
    <w:rsid w:val="00B876F0"/>
    <w:rsid w:val="00B94A4D"/>
    <w:rsid w:val="00BA173D"/>
    <w:rsid w:val="00BA4B31"/>
    <w:rsid w:val="00BA56FF"/>
    <w:rsid w:val="00BA6681"/>
    <w:rsid w:val="00BA67DA"/>
    <w:rsid w:val="00BA6AF3"/>
    <w:rsid w:val="00BA6B81"/>
    <w:rsid w:val="00BB1F77"/>
    <w:rsid w:val="00BB49C3"/>
    <w:rsid w:val="00BC094A"/>
    <w:rsid w:val="00BC1E3C"/>
    <w:rsid w:val="00BC673F"/>
    <w:rsid w:val="00BC771E"/>
    <w:rsid w:val="00BD15A8"/>
    <w:rsid w:val="00BD1848"/>
    <w:rsid w:val="00BD36CF"/>
    <w:rsid w:val="00BD6CAD"/>
    <w:rsid w:val="00BD759C"/>
    <w:rsid w:val="00BE0772"/>
    <w:rsid w:val="00BE0C4B"/>
    <w:rsid w:val="00BE51ED"/>
    <w:rsid w:val="00BF04DD"/>
    <w:rsid w:val="00BF2D0F"/>
    <w:rsid w:val="00BF46B5"/>
    <w:rsid w:val="00BF6451"/>
    <w:rsid w:val="00C007DB"/>
    <w:rsid w:val="00C009F6"/>
    <w:rsid w:val="00C0480F"/>
    <w:rsid w:val="00C07923"/>
    <w:rsid w:val="00C12E42"/>
    <w:rsid w:val="00C327D8"/>
    <w:rsid w:val="00C372AC"/>
    <w:rsid w:val="00C518CC"/>
    <w:rsid w:val="00C6129A"/>
    <w:rsid w:val="00C6748E"/>
    <w:rsid w:val="00C739CA"/>
    <w:rsid w:val="00C7504C"/>
    <w:rsid w:val="00C75963"/>
    <w:rsid w:val="00C81794"/>
    <w:rsid w:val="00C8236B"/>
    <w:rsid w:val="00C8276B"/>
    <w:rsid w:val="00C870D0"/>
    <w:rsid w:val="00C87860"/>
    <w:rsid w:val="00C95DFC"/>
    <w:rsid w:val="00C965D2"/>
    <w:rsid w:val="00C9698F"/>
    <w:rsid w:val="00CA36CD"/>
    <w:rsid w:val="00CB3721"/>
    <w:rsid w:val="00CB52E5"/>
    <w:rsid w:val="00CB67FB"/>
    <w:rsid w:val="00CD192A"/>
    <w:rsid w:val="00CD1E25"/>
    <w:rsid w:val="00CD2217"/>
    <w:rsid w:val="00CD2842"/>
    <w:rsid w:val="00CD4FBB"/>
    <w:rsid w:val="00CE0A1F"/>
    <w:rsid w:val="00CE2D93"/>
    <w:rsid w:val="00CE37E8"/>
    <w:rsid w:val="00CE500E"/>
    <w:rsid w:val="00CE5844"/>
    <w:rsid w:val="00CE7D71"/>
    <w:rsid w:val="00CF4FCB"/>
    <w:rsid w:val="00CF558F"/>
    <w:rsid w:val="00CF55C4"/>
    <w:rsid w:val="00D02957"/>
    <w:rsid w:val="00D059E2"/>
    <w:rsid w:val="00D111DA"/>
    <w:rsid w:val="00D133D5"/>
    <w:rsid w:val="00D14FB9"/>
    <w:rsid w:val="00D21D7D"/>
    <w:rsid w:val="00D257D5"/>
    <w:rsid w:val="00D25FD9"/>
    <w:rsid w:val="00D27617"/>
    <w:rsid w:val="00D31C6E"/>
    <w:rsid w:val="00D35CB5"/>
    <w:rsid w:val="00D37BAE"/>
    <w:rsid w:val="00D4219D"/>
    <w:rsid w:val="00D4529C"/>
    <w:rsid w:val="00D47A45"/>
    <w:rsid w:val="00D55A8A"/>
    <w:rsid w:val="00D57418"/>
    <w:rsid w:val="00D60A99"/>
    <w:rsid w:val="00D66573"/>
    <w:rsid w:val="00D70B5A"/>
    <w:rsid w:val="00D71544"/>
    <w:rsid w:val="00D7398D"/>
    <w:rsid w:val="00D743BB"/>
    <w:rsid w:val="00D75AE7"/>
    <w:rsid w:val="00D77A2D"/>
    <w:rsid w:val="00D836FB"/>
    <w:rsid w:val="00D84727"/>
    <w:rsid w:val="00D85C45"/>
    <w:rsid w:val="00D87E2C"/>
    <w:rsid w:val="00D918C9"/>
    <w:rsid w:val="00D92E39"/>
    <w:rsid w:val="00D93606"/>
    <w:rsid w:val="00D953E5"/>
    <w:rsid w:val="00DA13F7"/>
    <w:rsid w:val="00DA1F2C"/>
    <w:rsid w:val="00DA38B2"/>
    <w:rsid w:val="00DB1E21"/>
    <w:rsid w:val="00DC0123"/>
    <w:rsid w:val="00DC178E"/>
    <w:rsid w:val="00DC1E03"/>
    <w:rsid w:val="00DD2468"/>
    <w:rsid w:val="00DD2E11"/>
    <w:rsid w:val="00DD4079"/>
    <w:rsid w:val="00DE14F5"/>
    <w:rsid w:val="00DE4C65"/>
    <w:rsid w:val="00DF17CA"/>
    <w:rsid w:val="00DF7189"/>
    <w:rsid w:val="00E01287"/>
    <w:rsid w:val="00E04682"/>
    <w:rsid w:val="00E07CDE"/>
    <w:rsid w:val="00E30B17"/>
    <w:rsid w:val="00E31DCF"/>
    <w:rsid w:val="00E31F1C"/>
    <w:rsid w:val="00E31FFE"/>
    <w:rsid w:val="00E408DF"/>
    <w:rsid w:val="00E40C06"/>
    <w:rsid w:val="00E42AE8"/>
    <w:rsid w:val="00E53176"/>
    <w:rsid w:val="00E5341D"/>
    <w:rsid w:val="00E578C0"/>
    <w:rsid w:val="00E631A2"/>
    <w:rsid w:val="00E73E88"/>
    <w:rsid w:val="00E83544"/>
    <w:rsid w:val="00E83BB7"/>
    <w:rsid w:val="00E83F54"/>
    <w:rsid w:val="00E841A2"/>
    <w:rsid w:val="00E941DF"/>
    <w:rsid w:val="00E9539B"/>
    <w:rsid w:val="00E95869"/>
    <w:rsid w:val="00EA22FE"/>
    <w:rsid w:val="00EA2613"/>
    <w:rsid w:val="00EA3178"/>
    <w:rsid w:val="00EA3795"/>
    <w:rsid w:val="00EA55F6"/>
    <w:rsid w:val="00EB03DE"/>
    <w:rsid w:val="00EB7533"/>
    <w:rsid w:val="00EC5C88"/>
    <w:rsid w:val="00EC75E5"/>
    <w:rsid w:val="00ED285F"/>
    <w:rsid w:val="00ED43B1"/>
    <w:rsid w:val="00ED6F3E"/>
    <w:rsid w:val="00ED72D2"/>
    <w:rsid w:val="00ED7DB6"/>
    <w:rsid w:val="00EE2FCE"/>
    <w:rsid w:val="00EE6F4E"/>
    <w:rsid w:val="00EE7D00"/>
    <w:rsid w:val="00EF3342"/>
    <w:rsid w:val="00F0171B"/>
    <w:rsid w:val="00F11963"/>
    <w:rsid w:val="00F1549A"/>
    <w:rsid w:val="00F1672C"/>
    <w:rsid w:val="00F2054A"/>
    <w:rsid w:val="00F21CA8"/>
    <w:rsid w:val="00F23B4A"/>
    <w:rsid w:val="00F23D41"/>
    <w:rsid w:val="00F3035D"/>
    <w:rsid w:val="00F3445E"/>
    <w:rsid w:val="00F415EC"/>
    <w:rsid w:val="00F50414"/>
    <w:rsid w:val="00F51DD1"/>
    <w:rsid w:val="00F520C6"/>
    <w:rsid w:val="00F615C6"/>
    <w:rsid w:val="00F63249"/>
    <w:rsid w:val="00F653A2"/>
    <w:rsid w:val="00F66FD2"/>
    <w:rsid w:val="00F74460"/>
    <w:rsid w:val="00F76655"/>
    <w:rsid w:val="00F831BF"/>
    <w:rsid w:val="00F83F59"/>
    <w:rsid w:val="00F866E1"/>
    <w:rsid w:val="00F96274"/>
    <w:rsid w:val="00FA0C8F"/>
    <w:rsid w:val="00FA1328"/>
    <w:rsid w:val="00FA6DF2"/>
    <w:rsid w:val="00FA7159"/>
    <w:rsid w:val="00FA71CB"/>
    <w:rsid w:val="00FB30AB"/>
    <w:rsid w:val="00FB40DA"/>
    <w:rsid w:val="00FC2A57"/>
    <w:rsid w:val="00FC448D"/>
    <w:rsid w:val="00FC45B7"/>
    <w:rsid w:val="00FD1F4F"/>
    <w:rsid w:val="00FD233F"/>
    <w:rsid w:val="00FD403E"/>
    <w:rsid w:val="00FD4CBC"/>
    <w:rsid w:val="00FE764B"/>
    <w:rsid w:val="00FE7BC1"/>
    <w:rsid w:val="00FF0B14"/>
    <w:rsid w:val="00FF1EF8"/>
    <w:rsid w:val="00FF3417"/>
    <w:rsid w:val="00FF3A0F"/>
    <w:rsid w:val="00FF43D7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F4E2E4"/>
  <w15:chartTrackingRefBased/>
  <w15:docId w15:val="{CF290D71-2387-4E5D-8912-52A8FD50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outlineLvl w:val="0"/>
    </w:p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pPr>
      <w:jc w:val="both"/>
    </w:pPr>
    <w:rPr>
      <w:rFonts w:ascii="Arial" w:hAnsi="Arial"/>
      <w:lang w:eastAsia="en-US"/>
    </w:rPr>
  </w:style>
  <w:style w:type="character" w:styleId="PageNumber">
    <w:name w:val="page number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2D737A"/>
    <w:pPr>
      <w:spacing w:line="360" w:lineRule="auto"/>
      <w:jc w:val="both"/>
    </w:pPr>
    <w:rPr>
      <w:rFonts w:ascii="Times New Roman" w:hAnsi="Times New Roman"/>
      <w:lang w:eastAsia="en-GB"/>
    </w:rPr>
  </w:style>
  <w:style w:type="paragraph" w:customStyle="1" w:styleId="Default">
    <w:name w:val="Default"/>
    <w:rsid w:val="00DE4C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F96274"/>
    <w:pPr>
      <w:spacing w:before="100" w:beforeAutospacing="1" w:after="100" w:afterAutospacing="1"/>
      <w:jc w:val="both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rsid w:val="00285392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0831A4"/>
    <w:rPr>
      <w:rFonts w:ascii="Arial" w:hAnsi="Arial"/>
      <w:lang w:eastAsia="en-US"/>
    </w:rPr>
  </w:style>
  <w:style w:type="paragraph" w:customStyle="1" w:styleId="AddressDateSalutationSignature">
    <w:name w:val="Address/Date/Salutation/Signature"/>
    <w:basedOn w:val="Normal"/>
    <w:qFormat/>
    <w:rsid w:val="000831A4"/>
    <w:rPr>
      <w:rFonts w:eastAsia="Calibri" w:cs="Arial"/>
    </w:rPr>
  </w:style>
  <w:style w:type="character" w:styleId="UnresolvedMention">
    <w:name w:val="Unresolved Mention"/>
    <w:uiPriority w:val="99"/>
    <w:semiHidden/>
    <w:unhideWhenUsed/>
    <w:rsid w:val="003F2ECE"/>
    <w:rPr>
      <w:color w:val="808080"/>
      <w:shd w:val="clear" w:color="auto" w:fill="E6E6E6"/>
    </w:rPr>
  </w:style>
  <w:style w:type="paragraph" w:customStyle="1" w:styleId="Subject">
    <w:name w:val="Subject"/>
    <w:basedOn w:val="Normal"/>
    <w:qFormat/>
    <w:rsid w:val="004802DC"/>
    <w:pPr>
      <w:pBdr>
        <w:bottom w:val="single" w:sz="4" w:space="1" w:color="000000"/>
      </w:pBdr>
      <w:spacing w:after="120"/>
    </w:pPr>
    <w:rPr>
      <w:rFonts w:ascii="Arial Bold" w:eastAsia="Calibri" w:hAnsi="Arial Bold" w:cs="Arial"/>
      <w:b/>
      <w:caps/>
    </w:rPr>
  </w:style>
  <w:style w:type="paragraph" w:customStyle="1" w:styleId="Bullet1">
    <w:name w:val="Bullet 1"/>
    <w:qFormat/>
    <w:rsid w:val="007528BA"/>
    <w:pPr>
      <w:numPr>
        <w:numId w:val="16"/>
      </w:numPr>
      <w:spacing w:after="240"/>
      <w:ind w:right="-23"/>
    </w:pPr>
    <w:rPr>
      <w:rFonts w:ascii="Arial" w:eastAsia="Calibri" w:hAnsi="Arial" w:cs="Arial"/>
      <w:color w:val="000000"/>
    </w:rPr>
  </w:style>
  <w:style w:type="character" w:styleId="Strong">
    <w:name w:val="Strong"/>
    <w:uiPriority w:val="22"/>
    <w:qFormat/>
    <w:rsid w:val="00A25D88"/>
    <w:rPr>
      <w:b/>
      <w:bCs/>
    </w:rPr>
  </w:style>
  <w:style w:type="character" w:customStyle="1" w:styleId="HeaderChar">
    <w:name w:val="Header Char"/>
    <w:link w:val="Header"/>
    <w:rsid w:val="00132066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50551">
              <w:marLeft w:val="0"/>
              <w:marRight w:val="0"/>
              <w:marTop w:val="0"/>
              <w:marBottom w:val="0"/>
              <w:divBdr>
                <w:top w:val="single" w:sz="6" w:space="0" w:color="CECECE"/>
                <w:left w:val="single" w:sz="6" w:space="5" w:color="CECECE"/>
                <w:bottom w:val="single" w:sz="6" w:space="0" w:color="CECECE"/>
                <w:right w:val="single" w:sz="6" w:space="0" w:color="CECECE"/>
              </w:divBdr>
            </w:div>
          </w:divsChild>
        </w:div>
      </w:divsChild>
    </w:div>
    <w:div w:id="1100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1359">
          <w:marLeft w:val="75"/>
          <w:marRight w:val="75"/>
          <w:marTop w:val="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62902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5381">
              <w:marLeft w:val="0"/>
              <w:marRight w:val="-3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78610">
                  <w:marLeft w:val="300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33032">
                      <w:marLeft w:val="300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0598">
              <w:marLeft w:val="0"/>
              <w:marRight w:val="-3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84401">
                  <w:marLeft w:val="300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25026">
                      <w:marLeft w:val="300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6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78131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89216722">
              <w:marLeft w:val="75"/>
              <w:marRight w:val="75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621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81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4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957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2926">
          <w:marLeft w:val="75"/>
          <w:marRight w:val="75"/>
          <w:marTop w:val="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8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4818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9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7674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ward@hpduk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word\templates\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7F050EDE7DC41ADF2EDA9DACBD18F" ma:contentTypeVersion="11" ma:contentTypeDescription="Create a new document." ma:contentTypeScope="" ma:versionID="e014c80e5dc13429d7baf8db8d2b9090">
  <xsd:schema xmlns:xsd="http://www.w3.org/2001/XMLSchema" xmlns:xs="http://www.w3.org/2001/XMLSchema" xmlns:p="http://schemas.microsoft.com/office/2006/metadata/properties" xmlns:ns3="c0285e3a-f6b2-44b7-94e7-8ca341f9a92e" xmlns:ns4="c258d913-60b1-4d25-8a2b-ff5ae5a6003a" targetNamespace="http://schemas.microsoft.com/office/2006/metadata/properties" ma:root="true" ma:fieldsID="db7dba74ec1f88b769a04323e43329bf" ns3:_="" ns4:_="">
    <xsd:import namespace="c0285e3a-f6b2-44b7-94e7-8ca341f9a92e"/>
    <xsd:import namespace="c258d913-60b1-4d25-8a2b-ff5ae5a600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85e3a-f6b2-44b7-94e7-8ca341f9a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8d913-60b1-4d25-8a2b-ff5ae5a600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3F0262-851F-47EB-A8AB-2667932DD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4645A-92FE-4FCB-8C02-60B0EBE516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37906-A5D4-4AD6-91BA-87583D372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85e3a-f6b2-44b7-94e7-8ca341f9a92e"/>
    <ds:schemaRef ds:uri="c258d913-60b1-4d25-8a2b-ff5ae5a60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60C61A-33F9-4741-9308-35FC17E2B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18</TotalTime>
  <Pages>1</Pages>
  <Words>199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lwcxd</Manager>
  <Company>London Marylebone Lane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submit application</dc:subject>
  <dc:creator>C.Day</dc:creator>
  <cp:keywords/>
  <dc:description/>
  <cp:lastModifiedBy>Simone Ward</cp:lastModifiedBy>
  <cp:revision>18</cp:revision>
  <cp:lastPrinted>2020-02-04T17:18:00Z</cp:lastPrinted>
  <dcterms:created xsi:type="dcterms:W3CDTF">2023-09-22T16:36:00Z</dcterms:created>
  <dcterms:modified xsi:type="dcterms:W3CDTF">2023-10-10T16:00:00Z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0x01010047F7F050EDE7DC41ADF2EDA9DACBD18F</vt:lpwstr>
  </property>
</Properties>
</file>